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1870"/>
        <w:gridCol w:w="7245"/>
      </w:tblGrid>
      <w:tr w:rsidR="00C67996" w:rsidRPr="00FA137C" w14:paraId="77778019" w14:textId="77777777" w:rsidTr="00FB38F9">
        <w:trPr>
          <w:trHeight w:val="1008"/>
          <w:jc w:val="right"/>
        </w:trPr>
        <w:tc>
          <w:tcPr>
            <w:tcW w:w="965" w:type="dxa"/>
          </w:tcPr>
          <w:p w14:paraId="547D05D5" w14:textId="2A4515EA" w:rsidR="006D3BBF" w:rsidRPr="00FA137C" w:rsidRDefault="006D3BBF" w:rsidP="007941E9">
            <w:pPr>
              <w:pStyle w:val="Bezrazmaka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70" w:type="dxa"/>
            <w:vAlign w:val="center"/>
          </w:tcPr>
          <w:p w14:paraId="5B5597DD" w14:textId="3766881A" w:rsidR="006D3BBF" w:rsidRPr="00FA137C" w:rsidRDefault="00FB38F9" w:rsidP="007941E9">
            <w:pPr>
              <w:spacing w:before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A137C">
              <w:rPr>
                <w:rFonts w:ascii="Times New Roman" w:hAnsi="Times New Roman" w:cs="Times New Roman"/>
                <w:noProof/>
                <w:color w:val="000000" w:themeColor="text1"/>
                <w:lang w:val="hr-HR"/>
              </w:rPr>
              <w:drawing>
                <wp:anchor distT="0" distB="0" distL="114300" distR="114300" simplePos="0" relativeHeight="251658240" behindDoc="0" locked="0" layoutInCell="1" allowOverlap="1" wp14:anchorId="0E76217D" wp14:editId="39409D6C">
                  <wp:simplePos x="0" y="0"/>
                  <wp:positionH relativeFrom="column">
                    <wp:posOffset>-1018540</wp:posOffset>
                  </wp:positionH>
                  <wp:positionV relativeFrom="paragraph">
                    <wp:posOffset>195580</wp:posOffset>
                  </wp:positionV>
                  <wp:extent cx="2088515" cy="942975"/>
                  <wp:effectExtent l="190500" t="190500" r="197485" b="200025"/>
                  <wp:wrapNone/>
                  <wp:docPr id="1" name="Slika 1" descr="Slika na kojoj se prikazuje zeleno&#10;&#10;Opis je automatski generir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lika 1" descr="Slika na kojoj se prikazuje zeleno&#10;&#10;Opis je automatski generiran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8515" cy="942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45" w:type="dxa"/>
            <w:vAlign w:val="center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Heading table for Business Trip Checklist."/>
            </w:tblPr>
            <w:tblGrid>
              <w:gridCol w:w="7245"/>
            </w:tblGrid>
            <w:tr w:rsidR="00C67996" w:rsidRPr="00FA137C" w14:paraId="61C3F06F" w14:textId="77777777">
              <w:trPr>
                <w:trHeight w:hRule="exact" w:val="86"/>
              </w:trPr>
              <w:tc>
                <w:tcPr>
                  <w:tcW w:w="5000" w:type="pct"/>
                  <w:tcBorders>
                    <w:top w:val="single" w:sz="8" w:space="0" w:color="4F271C" w:themeColor="text2"/>
                    <w:bottom w:val="single" w:sz="8" w:space="0" w:color="4F271C" w:themeColor="text2"/>
                  </w:tcBorders>
                </w:tcPr>
                <w:p w14:paraId="7DAFF12B" w14:textId="77777777" w:rsidR="006D3BBF" w:rsidRPr="00FA137C" w:rsidRDefault="006D3BBF" w:rsidP="007941E9">
                  <w:pPr>
                    <w:pStyle w:val="Bezrazmaka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  <w:tr w:rsidR="00C67996" w:rsidRPr="00FA137C" w14:paraId="5579DC67" w14:textId="77777777" w:rsidTr="004E1193">
              <w:trPr>
                <w:trHeight w:val="2033"/>
              </w:trPr>
              <w:tc>
                <w:tcPr>
                  <w:tcW w:w="5000" w:type="pct"/>
                  <w:tcBorders>
                    <w:top w:val="single" w:sz="8" w:space="0" w:color="4F271C" w:themeColor="text2"/>
                  </w:tcBorders>
                  <w:vAlign w:val="center"/>
                </w:tcPr>
                <w:p w14:paraId="3C4AE54A" w14:textId="6081440E" w:rsidR="0060318A" w:rsidRPr="00FA137C" w:rsidRDefault="0060318A" w:rsidP="007941E9">
                  <w:pPr>
                    <w:spacing w:before="0" w:line="240" w:lineRule="auto"/>
                    <w:jc w:val="center"/>
                    <w:rPr>
                      <w:rFonts w:ascii="Times New Roman" w:hAnsi="Times New Roman" w:cs="Times New Roman"/>
                      <w:bCs/>
                      <w:i/>
                      <w:iCs/>
                      <w:color w:val="000000" w:themeColor="text1"/>
                      <w:sz w:val="28"/>
                      <w:szCs w:val="28"/>
                    </w:rPr>
                  </w:pPr>
                  <w:r w:rsidRPr="00FA137C">
                    <w:rPr>
                      <w:rFonts w:ascii="Times New Roman" w:hAnsi="Times New Roman" w:cs="Times New Roman"/>
                      <w:bCs/>
                      <w:i/>
                      <w:iCs/>
                      <w:color w:val="000000" w:themeColor="text1"/>
                      <w:sz w:val="28"/>
                      <w:szCs w:val="28"/>
                    </w:rPr>
                    <w:t>Obrazac 1.</w:t>
                  </w:r>
                </w:p>
                <w:p w14:paraId="5A1CB157" w14:textId="77777777" w:rsidR="004E1193" w:rsidRPr="00EF7D53" w:rsidRDefault="004E1193" w:rsidP="007941E9">
                  <w:pPr>
                    <w:spacing w:before="0" w:line="240" w:lineRule="auto"/>
                    <w:jc w:val="center"/>
                    <w:rPr>
                      <w:rFonts w:ascii="Times New Roman" w:hAnsi="Times New Roman" w:cs="Times New Roman"/>
                      <w:bCs/>
                      <w:i/>
                      <w:iCs/>
                      <w:color w:val="000000" w:themeColor="text1"/>
                      <w:sz w:val="16"/>
                      <w:szCs w:val="16"/>
                    </w:rPr>
                  </w:pPr>
                </w:p>
                <w:p w14:paraId="208C5B56" w14:textId="33BB8786" w:rsidR="00FB38F9" w:rsidRPr="00FA137C" w:rsidRDefault="00FB38F9" w:rsidP="007941E9">
                  <w:pPr>
                    <w:spacing w:before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bookmarkStart w:id="0" w:name="_Hlk83988091"/>
                  <w:r w:rsidRPr="00FA137C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ZAHTJEV ZA KUPNJU KUĆE</w:t>
                  </w:r>
                </w:p>
                <w:p w14:paraId="4398C44B" w14:textId="50A94515" w:rsidR="00FB38F9" w:rsidRPr="00FA137C" w:rsidRDefault="001E5EBA" w:rsidP="007941E9">
                  <w:pPr>
                    <w:spacing w:before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iz</w:t>
                  </w:r>
                  <w:proofErr w:type="spellEnd"/>
                  <w:r w:rsidR="00FB38F9" w:rsidRPr="00FA137C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FB38F9" w:rsidRPr="00FA137C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Program</w:t>
                  </w:r>
                  <w:r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a</w:t>
                  </w:r>
                  <w:proofErr w:type="spellEnd"/>
                  <w:r w:rsidR="00FB38F9" w:rsidRPr="00FA137C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 xml:space="preserve"> društveno poticane stanogradnje</w:t>
                  </w:r>
                </w:p>
                <w:p w14:paraId="34EBCF3B" w14:textId="3773641D" w:rsidR="006D3BBF" w:rsidRPr="00FA137C" w:rsidRDefault="00FB38F9" w:rsidP="007941E9">
                  <w:pPr>
                    <w:spacing w:before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</w:pPr>
                  <w:r w:rsidRPr="00FA137C">
                    <w:rPr>
                      <w:rFonts w:ascii="Times New Roman" w:hAnsi="Times New Roman" w:cs="Times New Roman"/>
                      <w:b/>
                      <w:color w:val="000000" w:themeColor="text1"/>
                      <w:sz w:val="28"/>
                      <w:szCs w:val="28"/>
                    </w:rPr>
                    <w:t>(POS-a) na području Grada Virovitice</w:t>
                  </w:r>
                  <w:bookmarkEnd w:id="0"/>
                </w:p>
              </w:tc>
            </w:tr>
            <w:tr w:rsidR="00C67996" w:rsidRPr="00FA137C" w14:paraId="63690750" w14:textId="77777777" w:rsidTr="00FB38F9">
              <w:trPr>
                <w:trHeight w:hRule="exact" w:val="135"/>
              </w:trPr>
              <w:tc>
                <w:tcPr>
                  <w:tcW w:w="5000" w:type="pct"/>
                  <w:shd w:val="clear" w:color="auto" w:fill="4F271C" w:themeFill="text2"/>
                </w:tcPr>
                <w:p w14:paraId="3F0950AE" w14:textId="78F90D7E" w:rsidR="006D3BBF" w:rsidRPr="00FA137C" w:rsidRDefault="006D3BBF" w:rsidP="007941E9">
                  <w:pPr>
                    <w:pStyle w:val="Bezrazmaka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</w:p>
              </w:tc>
            </w:tr>
          </w:tbl>
          <w:p w14:paraId="4F4A7BAD" w14:textId="77777777" w:rsidR="006D3BBF" w:rsidRPr="00FA137C" w:rsidRDefault="006D3BBF" w:rsidP="007941E9">
            <w:pPr>
              <w:spacing w:before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FAD0808" w14:textId="60073BB8" w:rsidR="004E1193" w:rsidRDefault="004E1193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8AF5B0" w14:textId="77777777" w:rsidR="004B4694" w:rsidRPr="007B7698" w:rsidRDefault="004B4694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7A40A2" w14:textId="2E8351DB" w:rsidR="006D3BBF" w:rsidRPr="008D501E" w:rsidRDefault="00C67996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8D501E">
        <w:rPr>
          <w:rFonts w:ascii="Times New Roman" w:hAnsi="Times New Roman" w:cs="Times New Roman"/>
          <w:b/>
          <w:bCs/>
          <w:color w:val="000000" w:themeColor="text1"/>
          <w:lang w:val="hr-HR"/>
        </w:rPr>
        <w:t>OSOBNI PODACI PODNOSITELJA ZAHTJEVA</w:t>
      </w:r>
      <w:r w:rsidR="0029798B" w:rsidRPr="008D501E">
        <w:rPr>
          <w:rFonts w:ascii="Times New Roman" w:hAnsi="Times New Roman" w:cs="Times New Roman"/>
          <w:b/>
          <w:bCs/>
          <w:noProof/>
          <w:color w:val="000000" w:themeColor="text1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hecklist section 1: WHILE YOU ARE AWAY: PREPARING THE OFFICE"/>
      </w:tblPr>
      <w:tblGrid>
        <w:gridCol w:w="22"/>
        <w:gridCol w:w="10751"/>
      </w:tblGrid>
      <w:tr w:rsidR="00C67996" w:rsidRPr="00FA137C" w14:paraId="4ED08D91" w14:textId="77777777" w:rsidTr="00D0472F">
        <w:tc>
          <w:tcPr>
            <w:tcW w:w="10" w:type="pct"/>
          </w:tcPr>
          <w:p w14:paraId="730E62F0" w14:textId="14998287" w:rsidR="006D3BBF" w:rsidRPr="00FA137C" w:rsidRDefault="006D3BBF" w:rsidP="007941E9">
            <w:pPr>
              <w:pStyle w:val="Potvrdniokvir"/>
              <w:spacing w:before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90" w:type="pct"/>
          </w:tcPr>
          <w:p w14:paraId="3833DA51" w14:textId="612B19A1" w:rsidR="006D3BBF" w:rsidRPr="004B4694" w:rsidRDefault="00C67996" w:rsidP="007941E9">
            <w:pPr>
              <w:pStyle w:val="Popis"/>
              <w:tabs>
                <w:tab w:val="left" w:pos="666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A137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474B3764" w14:textId="77777777" w:rsidR="00FA137C" w:rsidRDefault="008D501E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a) Ime i prezime:  ___________________________________________________________</w:t>
            </w:r>
          </w:p>
          <w:p w14:paraId="22607BFE" w14:textId="77777777" w:rsidR="008D501E" w:rsidRDefault="008D501E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14B499" w14:textId="77777777" w:rsidR="008D501E" w:rsidRDefault="008D501E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b) Osobni identifikacijski broj (OIB):</w:t>
            </w:r>
            <w:r w:rsidR="00473DE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___________________________________________</w:t>
            </w:r>
          </w:p>
          <w:p w14:paraId="1C6D9DBA" w14:textId="77777777" w:rsidR="00473DED" w:rsidRDefault="00473DED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6CDA83B" w14:textId="77777777" w:rsidR="00473DED" w:rsidRDefault="00473DED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c)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Mjesto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rođenja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 __________________________________________________________</w:t>
            </w:r>
          </w:p>
          <w:p w14:paraId="5B4D0BCE" w14:textId="77777777" w:rsidR="00473DED" w:rsidRDefault="00473DED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9ABC02" w14:textId="77777777" w:rsidR="00473DED" w:rsidRDefault="00473DED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d)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Adresa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poštanski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broj:  ____________________________________________________</w:t>
            </w:r>
          </w:p>
          <w:p w14:paraId="6451C2D9" w14:textId="77777777" w:rsidR="00473DED" w:rsidRDefault="00473DED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F7FA0E" w14:textId="77777777" w:rsidR="00473DED" w:rsidRDefault="005643D0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e)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mobitel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 _________________________________________________________</w:t>
            </w:r>
          </w:p>
          <w:p w14:paraId="209A1CCD" w14:textId="510E0FBA" w:rsidR="005643D0" w:rsidRDefault="005643D0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9F67419" w14:textId="077AF26E" w:rsidR="00F86390" w:rsidRPr="00B322FD" w:rsidRDefault="005643D0" w:rsidP="007941E9">
            <w:pPr>
              <w:pStyle w:val="Popis"/>
              <w:tabs>
                <w:tab w:val="left" w:pos="666"/>
                <w:tab w:val="left" w:pos="9154"/>
              </w:tabs>
              <w:spacing w:before="0" w:line="240" w:lineRule="auto"/>
              <w:ind w:left="6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f) E-mail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adresa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 ___________________________________________________________</w:t>
            </w:r>
          </w:p>
        </w:tc>
      </w:tr>
      <w:tr w:rsidR="006B2804" w:rsidRPr="00FA137C" w14:paraId="77DAB2E7" w14:textId="77777777" w:rsidTr="00D0472F">
        <w:tc>
          <w:tcPr>
            <w:tcW w:w="10" w:type="pct"/>
          </w:tcPr>
          <w:p w14:paraId="689C1AD7" w14:textId="77777777" w:rsidR="006B2804" w:rsidRPr="00FA137C" w:rsidRDefault="006B2804" w:rsidP="007941E9">
            <w:pPr>
              <w:pStyle w:val="Potvrdniokvir"/>
              <w:spacing w:before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90" w:type="pct"/>
          </w:tcPr>
          <w:p w14:paraId="47BEA55D" w14:textId="6231F460" w:rsidR="004B4694" w:rsidRPr="004B4694" w:rsidRDefault="004B4694" w:rsidP="00495364">
            <w:pPr>
              <w:pStyle w:val="Popis"/>
              <w:tabs>
                <w:tab w:val="left" w:pos="666"/>
              </w:tabs>
              <w:spacing w:before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AA5815A" w14:textId="3386A7E5" w:rsidR="006D3BBF" w:rsidRPr="00B47367" w:rsidRDefault="001E5EBA" w:rsidP="00495364">
      <w:pPr>
        <w:pStyle w:val="naslov1"/>
        <w:spacing w:before="0"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 xml:space="preserve">TRENUTNI </w:t>
      </w:r>
      <w:r w:rsidR="00B322FD">
        <w:rPr>
          <w:rFonts w:ascii="Times New Roman" w:hAnsi="Times New Roman" w:cs="Times New Roman"/>
          <w:b/>
          <w:bCs/>
          <w:color w:val="000000" w:themeColor="text1"/>
          <w:lang w:val="hr-HR"/>
        </w:rPr>
        <w:t>uvjeti stanovanja</w:t>
      </w:r>
      <w:r w:rsidR="00495364" w:rsidRPr="00495364">
        <w:rPr>
          <w:rFonts w:ascii="Times New Roman" w:hAnsi="Times New Roman" w:cs="Times New Roman"/>
          <w:b/>
          <w:bCs/>
          <w:color w:val="000000" w:themeColor="text1"/>
          <w:lang w:val="hr-HR"/>
        </w:rPr>
        <w:t xml:space="preserve"> </w:t>
      </w:r>
      <w:r w:rsidR="00495364">
        <w:rPr>
          <w:rFonts w:ascii="Times New Roman" w:hAnsi="Times New Roman" w:cs="Times New Roman"/>
          <w:b/>
          <w:bCs/>
          <w:color w:val="000000" w:themeColor="text1"/>
          <w:lang w:val="hr-HR"/>
        </w:rPr>
        <w:t>PODNOSITELJA ZAHTJEVA I NJEGOVOG OBITELJSKOG DOMAĆINSTVA</w:t>
      </w:r>
    </w:p>
    <w:p w14:paraId="4F7EBDE2" w14:textId="3204FF17" w:rsidR="00BF0EC4" w:rsidRDefault="00BF0EC4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2359D" wp14:editId="4DD7D268">
                <wp:simplePos x="0" y="0"/>
                <wp:positionH relativeFrom="column">
                  <wp:posOffset>677545</wp:posOffset>
                </wp:positionH>
                <wp:positionV relativeFrom="paragraph">
                  <wp:posOffset>126361</wp:posOffset>
                </wp:positionV>
                <wp:extent cx="224393" cy="218783"/>
                <wp:effectExtent l="0" t="0" r="23495" b="10160"/>
                <wp:wrapNone/>
                <wp:docPr id="2" name="Pravokut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C6268" id="Pravokutnik 2" o:spid="_x0000_s1026" style="position:absolute;margin-left:53.35pt;margin-top:9.95pt;width:17.6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" filled="f" strokecolor="black [3213]" strokeweight="1pt"/>
            </w:pict>
          </mc:Fallback>
        </mc:AlternateContent>
      </w:r>
    </w:p>
    <w:p w14:paraId="67E22F0A" w14:textId="3660D76E" w:rsidR="00FC159A" w:rsidRDefault="00B322FD" w:rsidP="00C363C2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C363C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posjedujem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stan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kuću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svom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odnosno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prvi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put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stječem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30DFF01" w14:textId="472FE2B7" w:rsidR="00FC159A" w:rsidRDefault="00FC159A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4431EA" w14:textId="4DDEE214" w:rsidR="009757A4" w:rsidRDefault="00196EFB" w:rsidP="00C363C2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93D8E1" wp14:editId="131AD8EE">
                <wp:simplePos x="0" y="0"/>
                <wp:positionH relativeFrom="column">
                  <wp:posOffset>678180</wp:posOffset>
                </wp:positionH>
                <wp:positionV relativeFrom="paragraph">
                  <wp:posOffset>33659</wp:posOffset>
                </wp:positionV>
                <wp:extent cx="224393" cy="218783"/>
                <wp:effectExtent l="0" t="0" r="23495" b="10160"/>
                <wp:wrapNone/>
                <wp:docPr id="3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DD9ED6" id="Pravokutnik 3" o:spid="_x0000_s1026" style="position:absolute;margin-left:53.4pt;margin-top:2.65pt;width:17.6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" filled="f" strokecolor="black [3213]" strokeweight="1pt"/>
            </w:pict>
          </mc:Fallback>
        </mc:AlternateContent>
      </w:r>
      <w:r w:rsidR="00B322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</w:t>
      </w:r>
      <w:r w:rsidR="00C363C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Posjedujem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neodgovarajući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stan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kuću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stanovanje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svom</w:t>
      </w:r>
      <w:proofErr w:type="spellEnd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C159A"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 w:rsidR="009757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6F70820" w14:textId="565C47FA" w:rsidR="00196EFB" w:rsidRDefault="009757A4" w:rsidP="00C363C2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C363C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obiteljskog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domaćinstva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699055F" w14:textId="5FA9FA5F" w:rsidR="004039B4" w:rsidRPr="004039B4" w:rsidRDefault="004039B4" w:rsidP="004039B4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D559EFC" wp14:editId="56DB6A2F">
                <wp:simplePos x="0" y="0"/>
                <wp:positionH relativeFrom="column">
                  <wp:posOffset>677545</wp:posOffset>
                </wp:positionH>
                <wp:positionV relativeFrom="paragraph">
                  <wp:posOffset>120751</wp:posOffset>
                </wp:positionV>
                <wp:extent cx="224393" cy="218783"/>
                <wp:effectExtent l="0" t="0" r="23495" b="10160"/>
                <wp:wrapNone/>
                <wp:docPr id="4" name="Pravokutni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82902E" id="Pravokutnik 4" o:spid="_x0000_s1026" style="position:absolute;margin-left:53.35pt;margin-top:9.5pt;width:17.65pt;height:17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" filled="f" strokecolor="black [3213]" strokeweight="1pt"/>
            </w:pict>
          </mc:Fallback>
        </mc:AlternateContent>
      </w:r>
    </w:p>
    <w:p w14:paraId="717382B4" w14:textId="73D39CA0" w:rsidR="00196EFB" w:rsidRDefault="00196EFB" w:rsidP="00C363C2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Posjedujem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odgovarajući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kuću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stanovanje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svom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89A558" w14:textId="4396FB52" w:rsidR="004039B4" w:rsidRDefault="00196EFB" w:rsidP="00C363C2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C363C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obiteljskog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domaćinstva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1F1AB2F" w14:textId="7F40EFE7" w:rsidR="00BD2DB0" w:rsidRPr="00A0490B" w:rsidRDefault="00BD2DB0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8FD0D8" w14:textId="29708E96" w:rsidR="00DC348E" w:rsidRPr="00DC348E" w:rsidRDefault="00DC348E" w:rsidP="00AA0B5F">
      <w:pPr>
        <w:tabs>
          <w:tab w:val="left" w:pos="2268"/>
        </w:tabs>
        <w:spacing w:before="0" w:line="240" w:lineRule="auto"/>
        <w:ind w:left="156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Članom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obiteljskog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domaćinstva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smatra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bračni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drug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te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osoba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koja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njim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stanuje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potomak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pastorak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i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posvojenik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roditelj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posvojitelj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pod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uvjetom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da ga je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podnositelj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zahtjeva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prema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odredbama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posebnog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zakona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dužan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uzdržavati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te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osoba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koja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živi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njim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u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izvanbračnoj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zajednici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ako se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takva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zajednica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može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izjednačiti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bračnom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zajednicom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754BC382" w14:textId="5E1AE5FC" w:rsidR="00DC348E" w:rsidRPr="00DC348E" w:rsidRDefault="00DC348E" w:rsidP="00AA0B5F">
      <w:pPr>
        <w:spacing w:before="0" w:line="240" w:lineRule="auto"/>
        <w:ind w:left="156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Odgovarajućim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kućom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smatra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vlasništvo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stambenog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prostora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(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kuće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) koji je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primjereno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opremljen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infrastrukturom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(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voda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kanalizacija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struja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i dr.) i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udovoljava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higijensko-tehničkim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uvjetima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za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zdravo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stanovanje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veličine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oko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35 m2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korisne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površine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kuće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za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jednu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osobu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odnosno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za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svaku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daljnju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osobu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još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oko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10 m2. </w:t>
      </w:r>
    </w:p>
    <w:p w14:paraId="1A6E4CF5" w14:textId="77777777" w:rsidR="00F67F83" w:rsidRDefault="00DC348E" w:rsidP="00F67F83">
      <w:pPr>
        <w:spacing w:before="0" w:line="240" w:lineRule="auto"/>
        <w:ind w:left="1560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Odgovarajućim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stanom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ne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smatra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se stan u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vlasništvu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fizičke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osobe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koji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koristi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zaštićeni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AA0B5F">
        <w:rPr>
          <w:rFonts w:ascii="Times New Roman" w:hAnsi="Times New Roman" w:cs="Times New Roman"/>
          <w:i/>
          <w:iCs/>
          <w:color w:val="000000" w:themeColor="text1"/>
          <w:sz w:val="20"/>
        </w:rPr>
        <w:t>n</w:t>
      </w:r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ajmoprimac</w:t>
      </w:r>
      <w:proofErr w:type="spellEnd"/>
      <w:r w:rsidRPr="00DC348E"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  <w:r w:rsidR="00AA0B5F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</w:p>
    <w:p w14:paraId="79407C35" w14:textId="48F5D80D" w:rsidR="00BD2DB0" w:rsidRDefault="00BD2DB0" w:rsidP="00F67F83">
      <w:pPr>
        <w:spacing w:before="0" w:line="240" w:lineRule="auto"/>
        <w:ind w:left="156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</w:t>
      </w:r>
      <w:r w:rsidR="00EF7D53">
        <w:rPr>
          <w:rFonts w:ascii="Times New Roman" w:hAnsi="Times New Roman" w:cs="Times New Roman"/>
          <w:i/>
          <w:iCs/>
          <w:color w:val="000000" w:themeColor="text1"/>
          <w:sz w:val="20"/>
        </w:rPr>
        <w:t>z</w:t>
      </w:r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6C0B2399" w14:textId="77777777" w:rsidR="003E0E15" w:rsidRDefault="003E0E15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09AB33" w14:textId="14656F25" w:rsidR="00AE3617" w:rsidRDefault="00DC348E" w:rsidP="00495364">
      <w:pPr>
        <w:pStyle w:val="naslov1"/>
        <w:spacing w:before="0"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hr-HR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 xml:space="preserve">trenutni </w:t>
      </w:r>
      <w:r w:rsidR="006B1C32">
        <w:rPr>
          <w:rFonts w:ascii="Times New Roman" w:hAnsi="Times New Roman" w:cs="Times New Roman"/>
          <w:b/>
          <w:bCs/>
          <w:color w:val="000000" w:themeColor="text1"/>
          <w:lang w:val="hr-HR"/>
        </w:rPr>
        <w:t>stambeni status</w:t>
      </w:r>
      <w:r w:rsidR="005911D9">
        <w:rPr>
          <w:rFonts w:ascii="Times New Roman" w:hAnsi="Times New Roman" w:cs="Times New Roman"/>
          <w:b/>
          <w:bCs/>
          <w:color w:val="000000" w:themeColor="text1"/>
          <w:lang w:val="hr-HR"/>
        </w:rPr>
        <w:t xml:space="preserve"> PODNOSITELJA ZAHTJEVA I NJEGOVOG OBITELJSKOG DOMAĆINSTVA</w:t>
      </w:r>
    </w:p>
    <w:p w14:paraId="7AF9A395" w14:textId="77777777" w:rsidR="00AE3617" w:rsidRDefault="00AE3617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5BAE8A" wp14:editId="1643CA7D">
                <wp:simplePos x="0" y="0"/>
                <wp:positionH relativeFrom="column">
                  <wp:posOffset>677545</wp:posOffset>
                </wp:positionH>
                <wp:positionV relativeFrom="paragraph">
                  <wp:posOffset>118203</wp:posOffset>
                </wp:positionV>
                <wp:extent cx="224393" cy="218783"/>
                <wp:effectExtent l="0" t="0" r="23495" b="10160"/>
                <wp:wrapNone/>
                <wp:docPr id="5" name="Pravokutni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628E5B" id="Pravokutnik 5" o:spid="_x0000_s1026" style="position:absolute;margin-left:53.35pt;margin-top:9.3pt;width:17.6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" filled="f" strokecolor="black [3213]" strokeweight="1pt"/>
            </w:pict>
          </mc:Fallback>
        </mc:AlternateContent>
      </w:r>
    </w:p>
    <w:p w14:paraId="56058616" w14:textId="2D4D83C6" w:rsidR="00AE3617" w:rsidRDefault="00AE3617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Najmoprimac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slobodno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ugovorenom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najamninom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kod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pravne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fizičke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osobe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CF5D6AE" w14:textId="11BE9163" w:rsidR="00AE3617" w:rsidRDefault="00AE3617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BBD588" wp14:editId="4FB86903">
                <wp:simplePos x="0" y="0"/>
                <wp:positionH relativeFrom="column">
                  <wp:posOffset>678180</wp:posOffset>
                </wp:positionH>
                <wp:positionV relativeFrom="paragraph">
                  <wp:posOffset>147211</wp:posOffset>
                </wp:positionV>
                <wp:extent cx="224393" cy="218783"/>
                <wp:effectExtent l="0" t="0" r="23495" b="10160"/>
                <wp:wrapNone/>
                <wp:docPr id="6" name="Pravokut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17761" id="Pravokutnik 6" o:spid="_x0000_s1026" style="position:absolute;margin-left:53.4pt;margin-top:11.6pt;width:17.6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" filled="f" strokecolor="black [3213]" strokeweight="1pt"/>
            </w:pict>
          </mc:Fallback>
        </mc:AlternateContent>
      </w:r>
    </w:p>
    <w:p w14:paraId="339AD7F5" w14:textId="0EAF65DA" w:rsidR="00AE3617" w:rsidRDefault="00AE3617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Najmoprimac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zaštićenom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najamninom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kod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pravne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fizičke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osobe</w:t>
      </w:r>
      <w:proofErr w:type="spellEnd"/>
      <w:r w:rsidR="006B1C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5258F6" w14:textId="0BE220ED" w:rsidR="00DD7DCC" w:rsidRDefault="00F86390" w:rsidP="007941E9">
      <w:pPr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EACC45" wp14:editId="2C4A21A1">
                <wp:simplePos x="0" y="0"/>
                <wp:positionH relativeFrom="column">
                  <wp:posOffset>678180</wp:posOffset>
                </wp:positionH>
                <wp:positionV relativeFrom="paragraph">
                  <wp:posOffset>163191</wp:posOffset>
                </wp:positionV>
                <wp:extent cx="224155" cy="218440"/>
                <wp:effectExtent l="0" t="0" r="23495" b="10160"/>
                <wp:wrapNone/>
                <wp:docPr id="7" name="Pravokutni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157793" id="Pravokutnik 7" o:spid="_x0000_s1026" style="position:absolute;margin-left:53.4pt;margin-top:12.85pt;width:17.65pt;height:1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" filled="f" strokecolor="black [3213]" strokeweight="1pt"/>
            </w:pict>
          </mc:Fallback>
        </mc:AlternateContent>
      </w:r>
    </w:p>
    <w:p w14:paraId="02B2563E" w14:textId="77777777" w:rsidR="00F86390" w:rsidRDefault="00F86390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Stanovanje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neodgovarajućem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stanu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kući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svom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 w:rsidR="00344B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vlasništvu</w:t>
      </w:r>
      <w:proofErr w:type="spellEnd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obiteljskog</w:t>
      </w:r>
      <w:proofErr w:type="spellEnd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1BEC3F7E" w14:textId="38AA3A3A" w:rsidR="006B1C32" w:rsidRDefault="00F86390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domaćinstva</w:t>
      </w:r>
      <w:proofErr w:type="spellEnd"/>
      <w:r w:rsidR="00DD7DC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5888F1F" w14:textId="12E7801E" w:rsidR="00495364" w:rsidRDefault="00495364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2AA915" w14:textId="040AF82C" w:rsidR="00495364" w:rsidRDefault="00495364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6862C835" w14:textId="45EE4F08" w:rsidR="009757A4" w:rsidRDefault="009757A4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5AB687" w14:textId="4D1943F7" w:rsidR="00821B94" w:rsidRDefault="00821B94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82A965" w14:textId="32A013C2" w:rsidR="00821B94" w:rsidRPr="00B47367" w:rsidRDefault="006A2DDD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PREBIVALIŠTE NA PODRUČJU GRADA VIROVITICE PODNOSITELJA ZAHTJEVA</w:t>
      </w:r>
    </w:p>
    <w:p w14:paraId="7FA9383E" w14:textId="1F0CB151" w:rsidR="00821B94" w:rsidRPr="00A0490B" w:rsidRDefault="00821B94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513C49" w14:textId="47180F4D" w:rsidR="00821B94" w:rsidRDefault="00876C72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Prebivalište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području Grada Virovitice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podnositelja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zahtjeva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:  __________</w:t>
      </w:r>
      <w:r w:rsidR="004277F5">
        <w:rPr>
          <w:rFonts w:ascii="Times New Roman" w:hAnsi="Times New Roman" w:cs="Times New Roman"/>
          <w:color w:val="000000" w:themeColor="text1"/>
          <w:sz w:val="24"/>
          <w:szCs w:val="24"/>
        </w:rPr>
        <w:t>____________</w:t>
      </w:r>
      <w:proofErr w:type="gramStart"/>
      <w:r w:rsidR="004277F5">
        <w:rPr>
          <w:rFonts w:ascii="Times New Roman" w:hAnsi="Times New Roman" w:cs="Times New Roman"/>
          <w:color w:val="000000" w:themeColor="text1"/>
          <w:sz w:val="24"/>
          <w:szCs w:val="24"/>
        </w:rPr>
        <w:t>_ .</w:t>
      </w:r>
      <w:proofErr w:type="gramEnd"/>
    </w:p>
    <w:p w14:paraId="29C5A9B8" w14:textId="7371B182" w:rsidR="00876C72" w:rsidRDefault="00876C72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BB3B46C" w14:textId="77186DBB" w:rsidR="00876C72" w:rsidRDefault="00876C72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na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upištite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ukupan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broj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godina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mjeseci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prebivanja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na području Grada Vi</w:t>
      </w:r>
      <w:r w:rsidR="00DE13E2">
        <w:rPr>
          <w:rFonts w:ascii="Times New Roman" w:hAnsi="Times New Roman" w:cs="Times New Roman"/>
          <w:i/>
          <w:iCs/>
          <w:color w:val="000000" w:themeColor="text1"/>
          <w:sz w:val="20"/>
        </w:rPr>
        <w:t>r</w:t>
      </w:r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ovitice, a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ukoliko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nikada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niste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>prebivali</w:t>
      </w:r>
      <w:proofErr w:type="spellEnd"/>
      <w:r w:rsidR="004277F5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na području Grad Virovitice</w:t>
      </w:r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>stavite</w:t>
      </w:r>
      <w:proofErr w:type="spellEnd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>kosu</w:t>
      </w:r>
      <w:proofErr w:type="spellEnd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 w:rsidR="004562A3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“/”.</w:t>
      </w:r>
    </w:p>
    <w:p w14:paraId="354BE696" w14:textId="3BD9C915" w:rsidR="00B563EF" w:rsidRPr="003E0E15" w:rsidRDefault="00B563EF" w:rsidP="007941E9">
      <w:pPr>
        <w:tabs>
          <w:tab w:val="left" w:pos="1560"/>
          <w:tab w:val="left" w:pos="2268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D03F423" w14:textId="77777777" w:rsidR="00B563EF" w:rsidRPr="003E0E15" w:rsidRDefault="00B563EF" w:rsidP="007941E9">
      <w:pPr>
        <w:tabs>
          <w:tab w:val="left" w:pos="1560"/>
          <w:tab w:val="left" w:pos="2268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C818D84" w14:textId="38C038B0" w:rsidR="000F03AB" w:rsidRPr="00B47367" w:rsidRDefault="000F03AB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Životna dob podnositelja zahtjeva</w:t>
      </w:r>
    </w:p>
    <w:p w14:paraId="111EED61" w14:textId="5D644EC1" w:rsidR="000F03AB" w:rsidRDefault="00324B69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BF7B72" wp14:editId="4FBD9B5B">
                <wp:simplePos x="0" y="0"/>
                <wp:positionH relativeFrom="column">
                  <wp:posOffset>678788</wp:posOffset>
                </wp:positionH>
                <wp:positionV relativeFrom="paragraph">
                  <wp:posOffset>87630</wp:posOffset>
                </wp:positionV>
                <wp:extent cx="224393" cy="218783"/>
                <wp:effectExtent l="0" t="0" r="23495" b="10160"/>
                <wp:wrapNone/>
                <wp:docPr id="12" name="Pravokutni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BA0264" id="Pravokutnik 12" o:spid="_x0000_s1026" style="position:absolute;margin-left:53.45pt;margin-top:6.9pt;width:17.65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" filled="f" strokecolor="black [3213]" strokeweight="1pt"/>
            </w:pict>
          </mc:Fallback>
        </mc:AlternateContent>
      </w:r>
    </w:p>
    <w:p w14:paraId="13FE3F1A" w14:textId="5F9BD185" w:rsidR="000F03AB" w:rsidRDefault="000F03AB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        </w:t>
      </w:r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navršene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godine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života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BC79733" w14:textId="4B4CD3C0" w:rsidR="000F03AB" w:rsidRDefault="000F03AB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1260C2" wp14:editId="7D16AF2A">
                <wp:simplePos x="0" y="0"/>
                <wp:positionH relativeFrom="column">
                  <wp:posOffset>678180</wp:posOffset>
                </wp:positionH>
                <wp:positionV relativeFrom="paragraph">
                  <wp:posOffset>147211</wp:posOffset>
                </wp:positionV>
                <wp:extent cx="224393" cy="218783"/>
                <wp:effectExtent l="0" t="0" r="23495" b="10160"/>
                <wp:wrapNone/>
                <wp:docPr id="10" name="Pravokutni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7ABD8" id="Pravokutnik 10" o:spid="_x0000_s1026" style="position:absolute;margin-left:53.4pt;margin-top:11.6pt;width:17.65pt;height:1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" filled="f" strokecolor="black [3213]" strokeweight="1pt"/>
            </w:pict>
          </mc:Fallback>
        </mc:AlternateContent>
      </w:r>
    </w:p>
    <w:p w14:paraId="53003AD5" w14:textId="3CDF5A66" w:rsidR="000F03AB" w:rsidRDefault="000F03AB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navršene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24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godine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navršenih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45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godina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života</w:t>
      </w:r>
      <w:proofErr w:type="spellEnd"/>
      <w:r w:rsidR="00324B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ADDE185" w14:textId="77777777" w:rsidR="000F03AB" w:rsidRDefault="000F03AB" w:rsidP="007941E9">
      <w:pPr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4AE367" wp14:editId="5602DE14">
                <wp:simplePos x="0" y="0"/>
                <wp:positionH relativeFrom="column">
                  <wp:posOffset>678180</wp:posOffset>
                </wp:positionH>
                <wp:positionV relativeFrom="paragraph">
                  <wp:posOffset>163191</wp:posOffset>
                </wp:positionV>
                <wp:extent cx="224155" cy="218440"/>
                <wp:effectExtent l="0" t="0" r="23495" b="10160"/>
                <wp:wrapNone/>
                <wp:docPr id="11" name="Pravokutni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FB115" id="Pravokutnik 11" o:spid="_x0000_s1026" style="position:absolute;margin-left:53.4pt;margin-top:12.85pt;width:17.65pt;height:17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" filled="f" strokecolor="black [3213]" strokeweight="1pt"/>
            </w:pict>
          </mc:Fallback>
        </mc:AlternateContent>
      </w:r>
    </w:p>
    <w:p w14:paraId="4B822FBE" w14:textId="54A60F0F" w:rsidR="000F03AB" w:rsidRDefault="000F03AB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</w:t>
      </w:r>
      <w:proofErr w:type="spellStart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>navršenih</w:t>
      </w:r>
      <w:proofErr w:type="spellEnd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45 </w:t>
      </w:r>
      <w:proofErr w:type="spellStart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>godina</w:t>
      </w:r>
      <w:proofErr w:type="spellEnd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>života</w:t>
      </w:r>
      <w:proofErr w:type="spellEnd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>dalje</w:t>
      </w:r>
      <w:proofErr w:type="spellEnd"/>
      <w:r w:rsidR="0042762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19C8EFD" w14:textId="6E263FE5" w:rsidR="00EF7D53" w:rsidRPr="00FF3834" w:rsidRDefault="00EF7D53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C6E390A" w14:textId="3B8F1BF6" w:rsidR="00EF7D53" w:rsidRDefault="00EF7D53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5D8781FA" w14:textId="0D75EB4A" w:rsidR="0040725C" w:rsidRPr="007941E9" w:rsidRDefault="0040725C" w:rsidP="007941E9">
      <w:pPr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14:paraId="7FD02A67" w14:textId="77777777" w:rsidR="00A0490B" w:rsidRPr="007941E9" w:rsidRDefault="00A0490B" w:rsidP="007941E9">
      <w:pPr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14:paraId="3096A807" w14:textId="33C908DE" w:rsidR="0040725C" w:rsidRPr="00B47367" w:rsidRDefault="0040725C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BROJ ČLANOVA OBITELJSKOG DOMAĆINSTVA</w:t>
      </w:r>
    </w:p>
    <w:p w14:paraId="1EB8DFD9" w14:textId="77777777" w:rsidR="0040725C" w:rsidRDefault="0040725C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C531B9" wp14:editId="60115840">
                <wp:simplePos x="0" y="0"/>
                <wp:positionH relativeFrom="column">
                  <wp:posOffset>678788</wp:posOffset>
                </wp:positionH>
                <wp:positionV relativeFrom="paragraph">
                  <wp:posOffset>87630</wp:posOffset>
                </wp:positionV>
                <wp:extent cx="224393" cy="218783"/>
                <wp:effectExtent l="0" t="0" r="23495" b="10160"/>
                <wp:wrapNone/>
                <wp:docPr id="13" name="Pravokutni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A1208" id="Pravokutnik 13" o:spid="_x0000_s1026" style="position:absolute;margin-left:53.45pt;margin-top:6.9pt;width:17.65pt;height:1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" filled="f" strokecolor="black [3213]" strokeweight="1pt"/>
            </w:pict>
          </mc:Fallback>
        </mc:AlternateContent>
      </w:r>
    </w:p>
    <w:p w14:paraId="3570505D" w14:textId="77C5B2F0" w:rsidR="0040725C" w:rsidRDefault="0040725C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      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Samac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0C7D308" w14:textId="77777777" w:rsidR="0040725C" w:rsidRDefault="0040725C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738B7C" wp14:editId="0C8991FF">
                <wp:simplePos x="0" y="0"/>
                <wp:positionH relativeFrom="column">
                  <wp:posOffset>678180</wp:posOffset>
                </wp:positionH>
                <wp:positionV relativeFrom="paragraph">
                  <wp:posOffset>131612</wp:posOffset>
                </wp:positionV>
                <wp:extent cx="224393" cy="218783"/>
                <wp:effectExtent l="0" t="0" r="23495" b="10160"/>
                <wp:wrapNone/>
                <wp:docPr id="14" name="Pravokutni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1064A" id="Pravokutnik 14" o:spid="_x0000_s1026" style="position:absolute;margin-left:53.4pt;margin-top:10.35pt;width:17.65pt;height:1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" filled="f" strokecolor="black [3213]" strokeweight="1pt"/>
            </w:pict>
          </mc:Fallback>
        </mc:AlternateContent>
      </w:r>
    </w:p>
    <w:p w14:paraId="7CF7AC2D" w14:textId="47AF2383" w:rsidR="0040725C" w:rsidRDefault="0040725C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2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495251F" w14:textId="77777777" w:rsidR="0040725C" w:rsidRDefault="0040725C" w:rsidP="007941E9">
      <w:pPr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70E6C0" wp14:editId="25C1714C">
                <wp:simplePos x="0" y="0"/>
                <wp:positionH relativeFrom="column">
                  <wp:posOffset>678180</wp:posOffset>
                </wp:positionH>
                <wp:positionV relativeFrom="paragraph">
                  <wp:posOffset>127391</wp:posOffset>
                </wp:positionV>
                <wp:extent cx="224155" cy="218440"/>
                <wp:effectExtent l="0" t="0" r="23495" b="10160"/>
                <wp:wrapNone/>
                <wp:docPr id="15" name="Pravokutni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A923F" id="Pravokutnik 15" o:spid="_x0000_s1026" style="position:absolute;margin-left:53.4pt;margin-top:10.05pt;width:17.65pt;height:1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" filled="f" strokecolor="black [3213]" strokeweight="1pt"/>
            </w:pict>
          </mc:Fallback>
        </mc:AlternateContent>
      </w:r>
    </w:p>
    <w:p w14:paraId="28BDE9F5" w14:textId="7CD2D7F7" w:rsidR="0040725C" w:rsidRDefault="0040725C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B950E42" w14:textId="1BE2B541" w:rsidR="0040725C" w:rsidRDefault="0040725C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672E4A" wp14:editId="06AB15AB">
                <wp:simplePos x="0" y="0"/>
                <wp:positionH relativeFrom="column">
                  <wp:posOffset>678180</wp:posOffset>
                </wp:positionH>
                <wp:positionV relativeFrom="paragraph">
                  <wp:posOffset>114970</wp:posOffset>
                </wp:positionV>
                <wp:extent cx="224155" cy="218440"/>
                <wp:effectExtent l="0" t="0" r="23495" b="10160"/>
                <wp:wrapNone/>
                <wp:docPr id="16" name="Pravokutni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09BB26" id="Pravokutnik 16" o:spid="_x0000_s1026" style="position:absolute;margin-left:53.4pt;margin-top:9.05pt;width:17.65pt;height:17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" filled="f" strokecolor="black [3213]" strokeweight="1pt"/>
            </w:pict>
          </mc:Fallback>
        </mc:AlternateContent>
      </w:r>
    </w:p>
    <w:p w14:paraId="2050F636" w14:textId="500F29C6" w:rsidR="0040725C" w:rsidRDefault="0040725C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8E00CB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člana</w:t>
      </w:r>
      <w:proofErr w:type="spellEnd"/>
      <w:r w:rsidR="008E00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više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0C27448" w14:textId="2B146F36" w:rsidR="008E00CB" w:rsidRDefault="001F226D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239E3A" wp14:editId="479796A4">
                <wp:simplePos x="0" y="0"/>
                <wp:positionH relativeFrom="column">
                  <wp:posOffset>678180</wp:posOffset>
                </wp:positionH>
                <wp:positionV relativeFrom="paragraph">
                  <wp:posOffset>121320</wp:posOffset>
                </wp:positionV>
                <wp:extent cx="224155" cy="218440"/>
                <wp:effectExtent l="0" t="0" r="23495" b="10160"/>
                <wp:wrapNone/>
                <wp:docPr id="17" name="Pravokutni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184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F16C19" id="Pravokutnik 17" o:spid="_x0000_s1026" style="position:absolute;margin-left:53.4pt;margin-top:9.55pt;width:17.65pt;height:1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" filled="f" strokecolor="black [3213]" strokeweight="1pt"/>
            </w:pict>
          </mc:Fallback>
        </mc:AlternateContent>
      </w:r>
    </w:p>
    <w:p w14:paraId="332100AC" w14:textId="36B72508" w:rsidR="008E00CB" w:rsidRDefault="008E00CB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Samohrani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roditelj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posvojitelj</w:t>
      </w:r>
      <w:proofErr w:type="spellEnd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koji samostalni </w:t>
      </w:r>
      <w:proofErr w:type="spellStart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>skrbi</w:t>
      </w:r>
      <w:proofErr w:type="spellEnd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</w:t>
      </w:r>
      <w:proofErr w:type="spellStart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>djetetu</w:t>
      </w:r>
      <w:proofErr w:type="spellEnd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>ili</w:t>
      </w:r>
      <w:proofErr w:type="spellEnd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C52F27">
        <w:rPr>
          <w:rFonts w:ascii="Times New Roman" w:hAnsi="Times New Roman" w:cs="Times New Roman"/>
          <w:color w:val="000000" w:themeColor="text1"/>
          <w:sz w:val="24"/>
          <w:szCs w:val="24"/>
        </w:rPr>
        <w:t>usvojeniku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E375ABE" w14:textId="03B9B8F1" w:rsidR="008E00CB" w:rsidRPr="00EA1FA4" w:rsidRDefault="008E00CB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D1C3BE" w14:textId="0969FE36" w:rsidR="0022789F" w:rsidRDefault="0022789F" w:rsidP="007941E9">
      <w:pPr>
        <w:spacing w:before="0" w:line="240" w:lineRule="auto"/>
        <w:ind w:left="156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</w:t>
      </w:r>
      <w:r w:rsidR="00EF7D53">
        <w:rPr>
          <w:rFonts w:ascii="Times New Roman" w:hAnsi="Times New Roman" w:cs="Times New Roman"/>
          <w:i/>
          <w:iCs/>
          <w:color w:val="000000" w:themeColor="text1"/>
          <w:sz w:val="20"/>
        </w:rPr>
        <w:t>z</w:t>
      </w:r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424A087A" w14:textId="0BB99D76" w:rsidR="00324E5B" w:rsidRPr="00C52F27" w:rsidRDefault="00324E5B" w:rsidP="007941E9">
      <w:pPr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6ADA7AED" w14:textId="5AAAC5BD" w:rsidR="00B563EF" w:rsidRPr="00C52F27" w:rsidRDefault="00B563EF" w:rsidP="007941E9">
      <w:pPr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A7A49C0" w14:textId="0C55340E" w:rsidR="00324E5B" w:rsidRPr="00B47367" w:rsidRDefault="00324E5B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BROJ DJECE NA ŠKOLOVANJU</w:t>
      </w:r>
    </w:p>
    <w:p w14:paraId="006C2BDC" w14:textId="04417B19" w:rsidR="00324E5B" w:rsidRPr="00E920CD" w:rsidRDefault="00324E5B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E11F4B" w14:textId="482BD80B" w:rsidR="00324E5B" w:rsidRDefault="00324E5B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Broj </w:t>
      </w:r>
      <w:proofErr w:type="spellStart"/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>djece</w:t>
      </w:r>
      <w:proofErr w:type="spellEnd"/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>školovanju</w:t>
      </w:r>
      <w:proofErr w:type="spellEnd"/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>:  ______________________</w:t>
      </w:r>
      <w:proofErr w:type="gramStart"/>
      <w:r w:rsidR="00B411D6">
        <w:rPr>
          <w:rFonts w:ascii="Times New Roman" w:hAnsi="Times New Roman" w:cs="Times New Roman"/>
          <w:color w:val="000000" w:themeColor="text1"/>
          <w:sz w:val="24"/>
          <w:szCs w:val="24"/>
        </w:rPr>
        <w:t>_ .</w:t>
      </w:r>
      <w:proofErr w:type="gramEnd"/>
    </w:p>
    <w:p w14:paraId="550BEE51" w14:textId="45C28ED7" w:rsidR="00B411D6" w:rsidRPr="00D60DDC" w:rsidRDefault="00B411D6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3EE99C8" w14:textId="648809A8" w:rsidR="00B411D6" w:rsidRDefault="00B411D6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na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upišite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broj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djece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</w:t>
      </w:r>
      <w:proofErr w:type="gram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a</w:t>
      </w:r>
      <w:proofErr w:type="gram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ako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nemate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djecu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nemaju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navedeni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status </w:t>
      </w:r>
      <w:proofErr w:type="spellStart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>stavite</w:t>
      </w:r>
      <w:proofErr w:type="spellEnd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>kosu</w:t>
      </w:r>
      <w:proofErr w:type="spellEnd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 w:rsidR="00B02B3F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“/”.</w:t>
      </w:r>
    </w:p>
    <w:p w14:paraId="51E754C9" w14:textId="7F96D7CE" w:rsidR="00B02B3F" w:rsidRPr="00C52F27" w:rsidRDefault="00B02B3F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58E1F7B7" w14:textId="77777777" w:rsidR="003D2E0E" w:rsidRPr="00C52F27" w:rsidRDefault="003D2E0E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D1F796A" w14:textId="7F688836" w:rsidR="00B02B3F" w:rsidRPr="00B47367" w:rsidRDefault="00B02B3F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Broj godina radnog staža PODNOSITELJA ZAHTJEVA</w:t>
      </w:r>
    </w:p>
    <w:p w14:paraId="3B81DF81" w14:textId="77777777" w:rsidR="00B02B3F" w:rsidRPr="00E920CD" w:rsidRDefault="00B02B3F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68256B" w14:textId="6FD6E974" w:rsidR="00B02B3F" w:rsidRDefault="00B02B3F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Broj </w:t>
      </w:r>
      <w:proofErr w:type="spellStart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>godina</w:t>
      </w:r>
      <w:proofErr w:type="spellEnd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>radnog</w:t>
      </w:r>
      <w:proofErr w:type="spellEnd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>staža</w:t>
      </w:r>
      <w:proofErr w:type="spellEnd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>Republici</w:t>
      </w:r>
      <w:proofErr w:type="spellEnd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>Hrvatskoj</w:t>
      </w:r>
      <w:proofErr w:type="spellEnd"/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podnositelja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zahtjeva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7B65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_ .</w:t>
      </w:r>
      <w:proofErr w:type="gramEnd"/>
    </w:p>
    <w:p w14:paraId="22C70253" w14:textId="17B53996" w:rsidR="007B655D" w:rsidRPr="00D60DDC" w:rsidRDefault="007B655D" w:rsidP="007941E9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E6EF926" w14:textId="076A4378" w:rsidR="00A31554" w:rsidRDefault="00A31554" w:rsidP="007941E9">
      <w:pPr>
        <w:tabs>
          <w:tab w:val="left" w:pos="1560"/>
        </w:tabs>
        <w:spacing w:before="0" w:line="240" w:lineRule="auto"/>
        <w:ind w:left="144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na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upišite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ukupan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broj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godina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mjeseci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radnog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staža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, a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ukoliko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nikada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niste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DE13E2">
        <w:rPr>
          <w:rFonts w:ascii="Times New Roman" w:hAnsi="Times New Roman" w:cs="Times New Roman"/>
          <w:i/>
          <w:iCs/>
          <w:color w:val="000000" w:themeColor="text1"/>
          <w:sz w:val="20"/>
        </w:rPr>
        <w:t>radili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stavite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kosu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>crtu</w:t>
      </w:r>
      <w:proofErr w:type="spellEnd"/>
      <w:r w:rsidRPr="00A31554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“/”.</w:t>
      </w:r>
    </w:p>
    <w:p w14:paraId="12AB0027" w14:textId="6FE90750" w:rsidR="00095F4A" w:rsidRPr="007941E9" w:rsidRDefault="00095F4A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59CA6E1D" w14:textId="3FA559DD" w:rsidR="003D2E0E" w:rsidRDefault="003D2E0E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45753B24" w14:textId="4F8D8C90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04563D45" w14:textId="7B792215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711D6B4C" w14:textId="10AA4390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6EEEB603" w14:textId="56C994F6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0E649596" w14:textId="43CB4467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680C0400" w14:textId="30025303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643759DA" w14:textId="3A7EF024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32CF56CB" w14:textId="574168AF" w:rsid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0359F199" w14:textId="2C961CE7" w:rsidR="004D2547" w:rsidRP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5DF84BD" w14:textId="77777777" w:rsidR="004D2547" w:rsidRPr="004D2547" w:rsidRDefault="004D2547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48BA9EF" w14:textId="6804B281" w:rsidR="00095F4A" w:rsidRPr="00B47367" w:rsidRDefault="00095F4A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STATUS BRANITELJA IZ DOMOVINSKOG RATA</w:t>
      </w:r>
    </w:p>
    <w:p w14:paraId="1D030B3F" w14:textId="77777777" w:rsidR="00095F4A" w:rsidRDefault="00095F4A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B56217" wp14:editId="3380EFA3">
                <wp:simplePos x="0" y="0"/>
                <wp:positionH relativeFrom="column">
                  <wp:posOffset>677545</wp:posOffset>
                </wp:positionH>
                <wp:positionV relativeFrom="paragraph">
                  <wp:posOffset>118203</wp:posOffset>
                </wp:positionV>
                <wp:extent cx="224393" cy="218783"/>
                <wp:effectExtent l="0" t="0" r="23495" b="10160"/>
                <wp:wrapNone/>
                <wp:docPr id="23" name="Pravokutni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85587" id="Pravokutnik 23" o:spid="_x0000_s1026" style="position:absolute;margin-left:53.35pt;margin-top:9.3pt;width:17.65pt;height:17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" filled="f" strokecolor="black [3213]" strokeweight="1pt"/>
            </w:pict>
          </mc:Fallback>
        </mc:AlternateContent>
      </w:r>
    </w:p>
    <w:p w14:paraId="18D32610" w14:textId="7D468721" w:rsidR="00095F4A" w:rsidRDefault="00095F4A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Za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razdoblje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12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mjeseci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provedeno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>Domovinskom</w:t>
      </w:r>
      <w:proofErr w:type="spellEnd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ratu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767F3CC" w14:textId="77777777" w:rsidR="00095F4A" w:rsidRDefault="00095F4A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760D9D" wp14:editId="6FF53239">
                <wp:simplePos x="0" y="0"/>
                <wp:positionH relativeFrom="column">
                  <wp:posOffset>678788</wp:posOffset>
                </wp:positionH>
                <wp:positionV relativeFrom="paragraph">
                  <wp:posOffset>175260</wp:posOffset>
                </wp:positionV>
                <wp:extent cx="224393" cy="218783"/>
                <wp:effectExtent l="0" t="0" r="23495" b="10160"/>
                <wp:wrapNone/>
                <wp:docPr id="24" name="Pravokutni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69E6A" id="Pravokutnik 24" o:spid="_x0000_s1026" style="position:absolute;margin-left:53.45pt;margin-top:13.8pt;width:17.65pt;height:17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" filled="f" strokecolor="black [3213]" strokeweight="1pt"/>
            </w:pict>
          </mc:Fallback>
        </mc:AlternateContent>
      </w:r>
    </w:p>
    <w:p w14:paraId="3E4FDBCB" w14:textId="3515A3A0" w:rsidR="00095F4A" w:rsidRDefault="00095F4A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</w:t>
      </w:r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razdoblje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12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mjeseci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duže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provodeno</w:t>
      </w:r>
      <w:proofErr w:type="spellEnd"/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>Domovinskom</w:t>
      </w:r>
      <w:proofErr w:type="spellEnd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0C5E">
        <w:rPr>
          <w:rFonts w:ascii="Times New Roman" w:hAnsi="Times New Roman" w:cs="Times New Roman"/>
          <w:color w:val="000000" w:themeColor="text1"/>
          <w:sz w:val="24"/>
          <w:szCs w:val="24"/>
        </w:rPr>
        <w:t>ratu.</w:t>
      </w:r>
    </w:p>
    <w:p w14:paraId="66220601" w14:textId="5A496AAC" w:rsidR="00E50C5E" w:rsidRDefault="00E50C5E" w:rsidP="007941E9">
      <w:pPr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7CA135" wp14:editId="092C1574">
                <wp:simplePos x="0" y="0"/>
                <wp:positionH relativeFrom="column">
                  <wp:posOffset>678788</wp:posOffset>
                </wp:positionH>
                <wp:positionV relativeFrom="paragraph">
                  <wp:posOffset>174625</wp:posOffset>
                </wp:positionV>
                <wp:extent cx="224393" cy="218783"/>
                <wp:effectExtent l="0" t="0" r="23495" b="10160"/>
                <wp:wrapNone/>
                <wp:docPr id="25" name="Pravokutni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281F9" id="Pravokutnik 25" o:spid="_x0000_s1026" style="position:absolute;margin-left:53.45pt;margin-top:13.75pt;width:17.65pt;height:17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" filled="f" strokecolor="black [3213]" strokeweight="1pt"/>
            </w:pict>
          </mc:Fallback>
        </mc:AlternateContent>
      </w:r>
    </w:p>
    <w:p w14:paraId="25237435" w14:textId="15B787C1" w:rsidR="00E50C5E" w:rsidRDefault="00E50C5E" w:rsidP="00E920CD">
      <w:pPr>
        <w:tabs>
          <w:tab w:val="left" w:pos="1560"/>
        </w:tabs>
        <w:spacing w:before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</w:t>
      </w:r>
      <w:r w:rsidR="00E920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Podnositelj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zahtjeva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>nije</w:t>
      </w:r>
      <w:proofErr w:type="spellEnd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>sudjelovao</w:t>
      </w:r>
      <w:proofErr w:type="spellEnd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</w:t>
      </w:r>
      <w:proofErr w:type="spellStart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>Domovinskom</w:t>
      </w:r>
      <w:proofErr w:type="spellEnd"/>
      <w:r w:rsidR="001F12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C16EE7A" w14:textId="77777777" w:rsidR="009875D4" w:rsidRDefault="009875D4" w:rsidP="007941E9">
      <w:pPr>
        <w:spacing w:before="0" w:line="240" w:lineRule="auto"/>
        <w:ind w:left="1560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29A9D0A0" w14:textId="3CDFB3E1" w:rsidR="00095F4A" w:rsidRDefault="00E920CD" w:rsidP="007941E9">
      <w:pPr>
        <w:spacing w:before="0" w:line="240" w:lineRule="auto"/>
        <w:ind w:left="1560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 w:rsidR="00095F4A"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66A17595" w14:textId="45EF37A9" w:rsidR="001F12DB" w:rsidRDefault="001F12DB" w:rsidP="007941E9">
      <w:pPr>
        <w:spacing w:before="0" w:line="240" w:lineRule="auto"/>
        <w:ind w:left="1560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537222B" w14:textId="77777777" w:rsidR="003D2E0E" w:rsidRPr="003D2E0E" w:rsidRDefault="003D2E0E" w:rsidP="007941E9">
      <w:pPr>
        <w:spacing w:before="0" w:line="240" w:lineRule="auto"/>
        <w:ind w:left="1560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6271A967" w14:textId="133816C7" w:rsidR="00EA4B55" w:rsidRPr="00B47367" w:rsidRDefault="00EA4B55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ZDRAVSTVENO STANJE PODNOSITELJA ZAHTJEVA ODNOSNO ČLANA OBITELJSKOG DOMAĆINSTVA</w:t>
      </w:r>
    </w:p>
    <w:p w14:paraId="3D7CAD82" w14:textId="77777777" w:rsidR="00EA4B55" w:rsidRDefault="00EA4B55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43354DC" wp14:editId="304B5E4E">
                <wp:simplePos x="0" y="0"/>
                <wp:positionH relativeFrom="column">
                  <wp:posOffset>678180</wp:posOffset>
                </wp:positionH>
                <wp:positionV relativeFrom="paragraph">
                  <wp:posOffset>106255</wp:posOffset>
                </wp:positionV>
                <wp:extent cx="224393" cy="218783"/>
                <wp:effectExtent l="0" t="0" r="23495" b="10160"/>
                <wp:wrapNone/>
                <wp:docPr id="30" name="Pravokutni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B740EF" id="Pravokutnik 30" o:spid="_x0000_s1026" style="position:absolute;margin-left:53.4pt;margin-top:8.35pt;width:17.65pt;height:17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" filled="f" strokecolor="windowText" strokeweight="1pt"/>
            </w:pict>
          </mc:Fallback>
        </mc:AlternateContent>
      </w:r>
    </w:p>
    <w:p w14:paraId="29F4ECF6" w14:textId="097DC0B6" w:rsidR="00EA4B55" w:rsidRDefault="00EA4B55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>Dijete</w:t>
      </w:r>
      <w:proofErr w:type="spellEnd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 </w:t>
      </w:r>
      <w:proofErr w:type="spellStart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>posebnim</w:t>
      </w:r>
      <w:proofErr w:type="spellEnd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>potrebama</w:t>
      </w:r>
      <w:proofErr w:type="spellEnd"/>
      <w:r w:rsidR="008E550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43552A3" w14:textId="77777777" w:rsidR="008E5504" w:rsidRDefault="008E5504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A944A4" wp14:editId="2F79A624">
                <wp:simplePos x="0" y="0"/>
                <wp:positionH relativeFrom="column">
                  <wp:posOffset>678180</wp:posOffset>
                </wp:positionH>
                <wp:positionV relativeFrom="paragraph">
                  <wp:posOffset>149166</wp:posOffset>
                </wp:positionV>
                <wp:extent cx="224393" cy="218783"/>
                <wp:effectExtent l="0" t="0" r="23495" b="10160"/>
                <wp:wrapNone/>
                <wp:docPr id="34" name="Pravokutni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D4F85" id="Pravokutnik 34" o:spid="_x0000_s1026" style="position:absolute;margin-left:53.4pt;margin-top:11.75pt;width:17.65pt;height:17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" filled="f" strokecolor="windowText" strokeweight="1pt"/>
            </w:pict>
          </mc:Fallback>
        </mc:AlternateContent>
      </w:r>
    </w:p>
    <w:p w14:paraId="133C8AE6" w14:textId="57352744" w:rsidR="008E5504" w:rsidRDefault="008E5504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proofErr w:type="spellStart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>Invaliditet</w:t>
      </w:r>
      <w:proofErr w:type="spellEnd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>iznad</w:t>
      </w:r>
      <w:proofErr w:type="spellEnd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50% (</w:t>
      </w:r>
      <w:proofErr w:type="spellStart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>uključujući</w:t>
      </w:r>
      <w:proofErr w:type="spellEnd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proofErr w:type="spellStart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>invaliditet</w:t>
      </w:r>
      <w:proofErr w:type="spellEnd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50%).</w:t>
      </w:r>
    </w:p>
    <w:p w14:paraId="337976E1" w14:textId="64323B70" w:rsidR="008D1D89" w:rsidRDefault="008D1D89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0791B3" wp14:editId="68F09B7B">
                <wp:simplePos x="0" y="0"/>
                <wp:positionH relativeFrom="column">
                  <wp:posOffset>678180</wp:posOffset>
                </wp:positionH>
                <wp:positionV relativeFrom="paragraph">
                  <wp:posOffset>154173</wp:posOffset>
                </wp:positionV>
                <wp:extent cx="224393" cy="218783"/>
                <wp:effectExtent l="0" t="0" r="23495" b="10160"/>
                <wp:wrapNone/>
                <wp:docPr id="35" name="Pravokutni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9257B8" id="Pravokutnik 35" o:spid="_x0000_s1026" style="position:absolute;margin-left:53.4pt;margin-top:12.15pt;width:17.65pt;height:17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" filled="f" strokecolor="windowText" strokeweight="1pt"/>
            </w:pict>
          </mc:Fallback>
        </mc:AlternateContent>
      </w:r>
    </w:p>
    <w:p w14:paraId="6E73432E" w14:textId="4C258A3D" w:rsidR="00582356" w:rsidRDefault="008D1D89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proofErr w:type="spellStart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>Invaliditet</w:t>
      </w:r>
      <w:proofErr w:type="spellEnd"/>
      <w:r w:rsid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49 %.</w:t>
      </w:r>
    </w:p>
    <w:p w14:paraId="446066B5" w14:textId="3D1447A6" w:rsidR="00FE7B82" w:rsidRDefault="00FE7B82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4EBA33A" wp14:editId="482B0828">
                <wp:simplePos x="0" y="0"/>
                <wp:positionH relativeFrom="column">
                  <wp:posOffset>678180</wp:posOffset>
                </wp:positionH>
                <wp:positionV relativeFrom="paragraph">
                  <wp:posOffset>154507</wp:posOffset>
                </wp:positionV>
                <wp:extent cx="224393" cy="218783"/>
                <wp:effectExtent l="0" t="0" r="23495" b="10160"/>
                <wp:wrapNone/>
                <wp:docPr id="36" name="Pravokutni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57F30" id="Pravokutnik 36" o:spid="_x0000_s1026" style="position:absolute;margin-left:53.4pt;margin-top:12.15pt;width:17.65pt;height:17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" filled="f" strokecolor="windowText" strokeweight="1pt"/>
            </w:pict>
          </mc:Fallback>
        </mc:AlternateContent>
      </w:r>
      <w:r w:rsidR="00582356" w:rsidRPr="00582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5958A69" w14:textId="2CC46986" w:rsidR="00FE7B82" w:rsidRDefault="00FE7B82" w:rsidP="007941E9">
      <w:pPr>
        <w:tabs>
          <w:tab w:val="left" w:pos="1560"/>
        </w:tabs>
        <w:spacing w:before="0" w:line="240" w:lineRule="auto"/>
        <w:ind w:firstLine="1560"/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Ništa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navedenog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B174175" w14:textId="77777777" w:rsidR="00123283" w:rsidRDefault="00123283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BF9E6F" w14:textId="78F23EE1" w:rsidR="009A6B64" w:rsidRDefault="00123283" w:rsidP="007941E9">
      <w:pPr>
        <w:tabs>
          <w:tab w:val="left" w:pos="1560"/>
        </w:tabs>
        <w:spacing w:before="0" w:line="240" w:lineRule="auto"/>
        <w:ind w:left="1560"/>
        <w:jc w:val="both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 w:rsidR="004D5720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 w:rsidR="004D5720">
        <w:rPr>
          <w:rFonts w:ascii="Times New Roman" w:hAnsi="Times New Roman" w:cs="Times New Roman"/>
          <w:i/>
          <w:iCs/>
          <w:color w:val="000000" w:themeColor="text1"/>
          <w:sz w:val="20"/>
        </w:rPr>
        <w:t>ili</w:t>
      </w:r>
      <w:proofErr w:type="spellEnd"/>
      <w:r w:rsidR="004D5720"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više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 w:rsidR="009A6B64"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006334E1" w14:textId="2F2681F2" w:rsidR="00D639ED" w:rsidRDefault="00D639ED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353EED6" w14:textId="77777777" w:rsidR="003D2E0E" w:rsidRPr="003D2E0E" w:rsidRDefault="003D2E0E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79FB2F2" w14:textId="52CD6897" w:rsidR="00D639ED" w:rsidRPr="00B47367" w:rsidRDefault="00D639ED" w:rsidP="007941E9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PROSJEČNA MJESEČNA PRIMANJA SVIH ČLANOVA OBITELJI</w:t>
      </w:r>
      <w:r w:rsidR="00E54890">
        <w:rPr>
          <w:rFonts w:ascii="Times New Roman" w:hAnsi="Times New Roman" w:cs="Times New Roman"/>
          <w:b/>
          <w:bCs/>
          <w:color w:val="000000" w:themeColor="text1"/>
          <w:lang w:val="hr-HR"/>
        </w:rPr>
        <w:t xml:space="preserve"> U POSLJEDNIH GODINU DANA</w:t>
      </w:r>
    </w:p>
    <w:p w14:paraId="14A09362" w14:textId="77777777" w:rsidR="00D639ED" w:rsidRDefault="00D639ED" w:rsidP="007941E9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F21D8F4" wp14:editId="608CF31D">
                <wp:simplePos x="0" y="0"/>
                <wp:positionH relativeFrom="column">
                  <wp:posOffset>678180</wp:posOffset>
                </wp:positionH>
                <wp:positionV relativeFrom="paragraph">
                  <wp:posOffset>106255</wp:posOffset>
                </wp:positionV>
                <wp:extent cx="224393" cy="218783"/>
                <wp:effectExtent l="0" t="0" r="23495" b="10160"/>
                <wp:wrapNone/>
                <wp:docPr id="37" name="Pravokutnik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F3661" id="Pravokutnik 37" o:spid="_x0000_s1026" style="position:absolute;margin-left:53.4pt;margin-top:8.35pt;width:17.65pt;height:17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" filled="f" strokecolor="windowText" strokeweight="1pt"/>
            </w:pict>
          </mc:Fallback>
        </mc:AlternateContent>
      </w:r>
    </w:p>
    <w:p w14:paraId="6F42C32E" w14:textId="5AEADCD6" w:rsidR="00D639ED" w:rsidRDefault="00D639ED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2.000,00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mjesečno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članu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obitelji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F46BED5" w14:textId="77777777" w:rsidR="00D639ED" w:rsidRDefault="00D639ED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A577DA6" wp14:editId="297C022D">
                <wp:simplePos x="0" y="0"/>
                <wp:positionH relativeFrom="column">
                  <wp:posOffset>678180</wp:posOffset>
                </wp:positionH>
                <wp:positionV relativeFrom="paragraph">
                  <wp:posOffset>149166</wp:posOffset>
                </wp:positionV>
                <wp:extent cx="224393" cy="218783"/>
                <wp:effectExtent l="0" t="0" r="23495" b="10160"/>
                <wp:wrapNone/>
                <wp:docPr id="38" name="Pravokutni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2FBBD" id="Pravokutnik 38" o:spid="_x0000_s1026" style="position:absolute;margin-left:53.4pt;margin-top:11.75pt;width:17.65pt;height:17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" filled="f" strokecolor="windowText" strokeweight="1pt"/>
            </w:pict>
          </mc:Fallback>
        </mc:AlternateContent>
      </w:r>
    </w:p>
    <w:p w14:paraId="0813ECCA" w14:textId="25AFD5B6" w:rsidR="00D639ED" w:rsidRDefault="00D639ED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2.001,00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4.000,00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</w:t>
      </w:r>
      <w:proofErr w:type="spellStart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članu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obitelji</w:t>
      </w:r>
      <w:proofErr w:type="spellEnd"/>
      <w:r w:rsidR="001F64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6FBB26" w14:textId="77777777" w:rsidR="00D639ED" w:rsidRDefault="00D639ED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56C4D05" wp14:editId="76D37608">
                <wp:simplePos x="0" y="0"/>
                <wp:positionH relativeFrom="column">
                  <wp:posOffset>678180</wp:posOffset>
                </wp:positionH>
                <wp:positionV relativeFrom="paragraph">
                  <wp:posOffset>154173</wp:posOffset>
                </wp:positionV>
                <wp:extent cx="224393" cy="218783"/>
                <wp:effectExtent l="0" t="0" r="23495" b="10160"/>
                <wp:wrapNone/>
                <wp:docPr id="39" name="Pravokutni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4B7BD7" id="Pravokutnik 39" o:spid="_x0000_s1026" style="position:absolute;margin-left:53.4pt;margin-top:12.15pt;width:17.65pt;height:17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" filled="f" strokecolor="windowText" strokeweight="1pt"/>
            </w:pict>
          </mc:Fallback>
        </mc:AlternateContent>
      </w:r>
    </w:p>
    <w:p w14:paraId="7C6BA2BA" w14:textId="608E966E" w:rsidR="00D639ED" w:rsidRDefault="00D639ED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4.001,00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5.000,00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članu</w:t>
      </w:r>
      <w:proofErr w:type="spellEnd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B5038">
        <w:rPr>
          <w:rFonts w:ascii="Times New Roman" w:hAnsi="Times New Roman" w:cs="Times New Roman"/>
          <w:color w:val="000000" w:themeColor="text1"/>
          <w:sz w:val="24"/>
          <w:szCs w:val="24"/>
        </w:rPr>
        <w:t>obitelji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84EB893" w14:textId="77777777" w:rsidR="00D639ED" w:rsidRDefault="00D639ED" w:rsidP="007941E9">
      <w:pPr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63FA1B" wp14:editId="7B7EB88B">
                <wp:simplePos x="0" y="0"/>
                <wp:positionH relativeFrom="column">
                  <wp:posOffset>678180</wp:posOffset>
                </wp:positionH>
                <wp:positionV relativeFrom="paragraph">
                  <wp:posOffset>154507</wp:posOffset>
                </wp:positionV>
                <wp:extent cx="224393" cy="218783"/>
                <wp:effectExtent l="0" t="0" r="23495" b="10160"/>
                <wp:wrapNone/>
                <wp:docPr id="40" name="Pravokutni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A5806" id="Pravokutnik 40" o:spid="_x0000_s1026" style="position:absolute;margin-left:53.4pt;margin-top:12.15pt;width:17.65pt;height:17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" filled="f" strokecolor="windowText" strokeweight="1pt"/>
            </w:pict>
          </mc:Fallback>
        </mc:AlternateContent>
      </w:r>
    </w:p>
    <w:p w14:paraId="0F0BB4C0" w14:textId="4FD0B7F5" w:rsidR="00D639ED" w:rsidRDefault="009B5038" w:rsidP="007941E9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Iznad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5.001,00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kn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članu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obitelji</w:t>
      </w:r>
      <w:proofErr w:type="spellEnd"/>
      <w:r w:rsidR="00D639E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D6F3CE2" w14:textId="2F7F9DCB" w:rsidR="001C5CE7" w:rsidRDefault="001C5CE7" w:rsidP="007941E9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D5399B" w14:textId="576112CF" w:rsidR="001C5CE7" w:rsidRDefault="001C5CE7" w:rsidP="007941E9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i/>
          <w:iCs/>
          <w:color w:val="000000" w:themeColor="text1"/>
          <w:sz w:val="20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</w:p>
    <w:p w14:paraId="421B82AA" w14:textId="77777777" w:rsidR="00D039C8" w:rsidRDefault="00D039C8" w:rsidP="007941E9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i/>
          <w:iCs/>
          <w:color w:val="000000" w:themeColor="text1"/>
          <w:sz w:val="20"/>
        </w:rPr>
      </w:pPr>
    </w:p>
    <w:p w14:paraId="6F966F99" w14:textId="79443C49" w:rsidR="00D039C8" w:rsidRPr="0050771D" w:rsidRDefault="00D039C8" w:rsidP="00D039C8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i/>
          <w:iCs/>
          <w:color w:val="000000" w:themeColor="text1"/>
          <w:sz w:val="10"/>
          <w:szCs w:val="10"/>
        </w:rPr>
      </w:pPr>
    </w:p>
    <w:p w14:paraId="5AB8DE32" w14:textId="6F57D877" w:rsidR="00D039C8" w:rsidRPr="00B47367" w:rsidRDefault="008633EE" w:rsidP="00D039C8">
      <w:pPr>
        <w:pStyle w:val="naslov1"/>
        <w:spacing w:before="0"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  <w:lang w:val="hr-HR"/>
        </w:rPr>
        <w:t>VELIČINA KUĆE ZA KOJU SE PODNOSI ZAHTJEV</w:t>
      </w:r>
    </w:p>
    <w:p w14:paraId="01310520" w14:textId="77777777" w:rsidR="00D039C8" w:rsidRDefault="00D039C8" w:rsidP="00D039C8">
      <w:pPr>
        <w:spacing w:before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ADACD11" wp14:editId="46F9D0B4">
                <wp:simplePos x="0" y="0"/>
                <wp:positionH relativeFrom="column">
                  <wp:posOffset>678180</wp:posOffset>
                </wp:positionH>
                <wp:positionV relativeFrom="paragraph">
                  <wp:posOffset>106255</wp:posOffset>
                </wp:positionV>
                <wp:extent cx="224393" cy="218783"/>
                <wp:effectExtent l="0" t="0" r="23495" b="10160"/>
                <wp:wrapNone/>
                <wp:docPr id="8" name="Pravokutni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27C54" id="Pravokutnik 8" o:spid="_x0000_s1026" style="position:absolute;margin-left:53.4pt;margin-top:8.35pt;width:17.65pt;height:17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" filled="f" strokecolor="windowText" strokeweight="1pt"/>
            </w:pict>
          </mc:Fallback>
        </mc:AlternateContent>
      </w:r>
    </w:p>
    <w:p w14:paraId="509E51C0" w14:textId="1417B8B0" w:rsidR="00D039C8" w:rsidRDefault="00D039C8" w:rsidP="00D039C8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ipa</w:t>
      </w:r>
      <w:proofErr w:type="spellEnd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</w:t>
      </w:r>
      <w:proofErr w:type="gramStart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A“</w:t>
      </w:r>
      <w:proofErr w:type="gramEnd"/>
      <w:r w:rsidR="008633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veličine</w:t>
      </w:r>
      <w:proofErr w:type="spellEnd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cca</w:t>
      </w:r>
      <w:proofErr w:type="spellEnd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. 135 m</w:t>
      </w:r>
      <w:r w:rsidRPr="000D293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039C8"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 w:rsidR="000D293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 </w:t>
      </w:r>
      <w:proofErr w:type="spellStart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spavaće</w:t>
      </w:r>
      <w:proofErr w:type="spellEnd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sobe</w:t>
      </w:r>
      <w:proofErr w:type="spellEnd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64B30445" w14:textId="77777777" w:rsidR="00D039C8" w:rsidRDefault="00D039C8" w:rsidP="00D039C8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8C866D3" wp14:editId="3B1D99E6">
                <wp:simplePos x="0" y="0"/>
                <wp:positionH relativeFrom="column">
                  <wp:posOffset>678180</wp:posOffset>
                </wp:positionH>
                <wp:positionV relativeFrom="paragraph">
                  <wp:posOffset>149166</wp:posOffset>
                </wp:positionV>
                <wp:extent cx="224393" cy="218783"/>
                <wp:effectExtent l="0" t="0" r="23495" b="10160"/>
                <wp:wrapNone/>
                <wp:docPr id="9" name="Pravokutni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93" cy="2187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497F15" id="Pravokutnik 9" o:spid="_x0000_s1026" style="position:absolute;margin-left:53.4pt;margin-top:11.75pt;width:17.65pt;height:17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" filled="f" strokecolor="windowText" strokeweight="1pt"/>
            </w:pict>
          </mc:Fallback>
        </mc:AlternateContent>
      </w:r>
    </w:p>
    <w:p w14:paraId="42B7C859" w14:textId="63FD38E8" w:rsidR="00D039C8" w:rsidRDefault="00D039C8" w:rsidP="00D039C8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proofErr w:type="spellStart"/>
      <w:r w:rsidR="000D293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ipa</w:t>
      </w:r>
      <w:proofErr w:type="spellEnd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</w:t>
      </w:r>
      <w:proofErr w:type="gramStart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B“</w:t>
      </w:r>
      <w:proofErr w:type="gramEnd"/>
      <w:r w:rsidR="008633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veličine</w:t>
      </w:r>
      <w:proofErr w:type="spellEnd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cca</w:t>
      </w:r>
      <w:proofErr w:type="spellEnd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. 117 m</w:t>
      </w:r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293F" w:rsidRPr="000D293F">
        <w:rPr>
          <w:rFonts w:ascii="Times New Roman" w:hAnsi="Times New Roman" w:cs="Times New Roman"/>
          <w:color w:val="000000" w:themeColor="text1"/>
          <w:sz w:val="24"/>
          <w:szCs w:val="24"/>
        </w:rPr>
        <w:t>neto</w:t>
      </w:r>
      <w:proofErr w:type="spellEnd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3 </w:t>
      </w:r>
      <w:proofErr w:type="spellStart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spavaće</w:t>
      </w:r>
      <w:proofErr w:type="spellEnd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sobe</w:t>
      </w:r>
      <w:proofErr w:type="spellEnd"/>
      <w:r w:rsidR="00BD17F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11B9E88" w14:textId="77777777" w:rsidR="00D039C8" w:rsidRPr="0050771D" w:rsidRDefault="00D039C8" w:rsidP="00D039C8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color w:val="000000" w:themeColor="text1"/>
          <w:sz w:val="20"/>
        </w:rPr>
      </w:pPr>
    </w:p>
    <w:p w14:paraId="25AF4028" w14:textId="3C4C4A7E" w:rsidR="003A7F3D" w:rsidRDefault="00D039C8" w:rsidP="0050771D">
      <w:pPr>
        <w:tabs>
          <w:tab w:val="left" w:pos="1560"/>
        </w:tabs>
        <w:spacing w:before="0" w:line="240" w:lineRule="auto"/>
        <w:ind w:firstLine="156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Naputak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označite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sa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“X”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jedan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od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ponuđenih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odgovora</w:t>
      </w:r>
      <w:proofErr w:type="spellEnd"/>
      <w:r>
        <w:rPr>
          <w:rFonts w:ascii="Times New Roman" w:hAnsi="Times New Roman" w:cs="Times New Roman"/>
          <w:i/>
          <w:iCs/>
          <w:color w:val="000000" w:themeColor="text1"/>
          <w:sz w:val="20"/>
        </w:rPr>
        <w:t>.</w:t>
      </w:r>
      <w:r w:rsidR="003A7F3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97309A3" w14:textId="77777777" w:rsidR="007941E9" w:rsidRPr="0050771D" w:rsidRDefault="007941E9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0"/>
        </w:rPr>
      </w:pPr>
    </w:p>
    <w:p w14:paraId="6A49999E" w14:textId="06514E9C" w:rsidR="00177592" w:rsidRDefault="003A7F3D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Sukladno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Uredbi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(EU) 2016/679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Europskog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parlamenta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i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Vijeća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od 27.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travnja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2016.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godine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o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zaštiti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pojedinaca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u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vezi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s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obradom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osobnih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podataka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i o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slobodnom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kretanju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takvih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podataka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te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o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stavljanju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izvan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snage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Direktive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95/46/EZ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potpisom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ovog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Zahtjeva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dajem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privolu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Gradu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Virovitici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, da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prikuplja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moje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osobne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podatke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te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ih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obrađuje</w:t>
      </w:r>
      <w:r w:rsidR="00716691" w:rsidRPr="0050771D">
        <w:rPr>
          <w:rFonts w:ascii="Times New Roman" w:hAnsi="Times New Roman" w:cs="Times New Roman"/>
          <w:sz w:val="20"/>
        </w:rPr>
        <w:t>isključivo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u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svrhu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ostvarivanja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prava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na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kupnju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kuće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iz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6691" w:rsidRPr="0050771D">
        <w:rPr>
          <w:rFonts w:ascii="Times New Roman" w:hAnsi="Times New Roman" w:cs="Times New Roman"/>
          <w:sz w:val="20"/>
        </w:rPr>
        <w:t>Programa</w:t>
      </w:r>
      <w:proofErr w:type="spellEnd"/>
      <w:r w:rsidR="00716691" w:rsidRPr="0050771D">
        <w:rPr>
          <w:rFonts w:ascii="Times New Roman" w:hAnsi="Times New Roman" w:cs="Times New Roman"/>
          <w:sz w:val="20"/>
        </w:rPr>
        <w:t xml:space="preserve"> društveno poticane stanogradnje.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Slijedom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navedenog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,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potvrđujem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da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sam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upoznat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s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mogućnošću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da u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bilo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koje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vrijeme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mogu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povući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privolu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bez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bilo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kakvih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negativnih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11C82" w:rsidRPr="0050771D">
        <w:rPr>
          <w:rFonts w:ascii="Times New Roman" w:hAnsi="Times New Roman" w:cs="Times New Roman"/>
          <w:sz w:val="20"/>
        </w:rPr>
        <w:t>posljedica</w:t>
      </w:r>
      <w:proofErr w:type="spellEnd"/>
      <w:r w:rsidR="00711C82" w:rsidRPr="0050771D">
        <w:rPr>
          <w:rFonts w:ascii="Times New Roman" w:hAnsi="Times New Roman" w:cs="Times New Roman"/>
          <w:sz w:val="20"/>
        </w:rPr>
        <w:t>.</w:t>
      </w:r>
    </w:p>
    <w:p w14:paraId="78416E7E" w14:textId="77777777" w:rsidR="00A40A7C" w:rsidRDefault="00A40A7C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DE974" w14:textId="23D1F97C" w:rsidR="00177592" w:rsidRPr="0050771D" w:rsidRDefault="00177592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495CC4B7" w14:textId="7FD1669B" w:rsidR="00177592" w:rsidRPr="00A40A7C" w:rsidRDefault="00177592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A40A7C">
        <w:rPr>
          <w:rFonts w:ascii="Times New Roman" w:hAnsi="Times New Roman" w:cs="Times New Roman"/>
          <w:sz w:val="22"/>
          <w:szCs w:val="22"/>
        </w:rPr>
        <w:t xml:space="preserve">U </w:t>
      </w:r>
      <w:proofErr w:type="spellStart"/>
      <w:r w:rsidRPr="00A40A7C">
        <w:rPr>
          <w:rFonts w:ascii="Times New Roman" w:hAnsi="Times New Roman" w:cs="Times New Roman"/>
          <w:sz w:val="22"/>
          <w:szCs w:val="22"/>
        </w:rPr>
        <w:t>Virovitici</w:t>
      </w:r>
      <w:proofErr w:type="spellEnd"/>
      <w:r w:rsidRPr="00A40A7C">
        <w:rPr>
          <w:rFonts w:ascii="Times New Roman" w:hAnsi="Times New Roman" w:cs="Times New Roman"/>
          <w:sz w:val="22"/>
          <w:szCs w:val="22"/>
        </w:rPr>
        <w:t xml:space="preserve">, __________________, 2021. </w:t>
      </w:r>
      <w:proofErr w:type="spellStart"/>
      <w:r w:rsidRPr="00A40A7C">
        <w:rPr>
          <w:rFonts w:ascii="Times New Roman" w:hAnsi="Times New Roman" w:cs="Times New Roman"/>
          <w:sz w:val="22"/>
          <w:szCs w:val="22"/>
        </w:rPr>
        <w:t>godine</w:t>
      </w:r>
      <w:proofErr w:type="spellEnd"/>
      <w:r w:rsidRPr="00A40A7C">
        <w:rPr>
          <w:rFonts w:ascii="Times New Roman" w:hAnsi="Times New Roman" w:cs="Times New Roman"/>
          <w:sz w:val="22"/>
          <w:szCs w:val="22"/>
        </w:rPr>
        <w:t>.</w:t>
      </w:r>
    </w:p>
    <w:p w14:paraId="1D9185EB" w14:textId="32A530E3" w:rsidR="00177592" w:rsidRPr="00A40A7C" w:rsidRDefault="00177592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  <w:t xml:space="preserve">                 </w:t>
      </w:r>
      <w:r w:rsidR="00A40A7C">
        <w:rPr>
          <w:rFonts w:ascii="Times New Roman" w:hAnsi="Times New Roman" w:cs="Times New Roman"/>
          <w:sz w:val="22"/>
          <w:szCs w:val="22"/>
        </w:rPr>
        <w:t xml:space="preserve">    </w:t>
      </w:r>
      <w:r w:rsidRPr="00A40A7C">
        <w:rPr>
          <w:rFonts w:ascii="Times New Roman" w:hAnsi="Times New Roman" w:cs="Times New Roman"/>
          <w:sz w:val="22"/>
          <w:szCs w:val="22"/>
        </w:rPr>
        <w:t>PODNOSITELJ ZAHTJEVA</w:t>
      </w:r>
    </w:p>
    <w:p w14:paraId="782F5963" w14:textId="4B851DFB" w:rsidR="00177592" w:rsidRPr="00A40A7C" w:rsidRDefault="00177592" w:rsidP="007941E9">
      <w:pPr>
        <w:tabs>
          <w:tab w:val="left" w:pos="567"/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BC0F1A5" w14:textId="16E40A34" w:rsidR="00177592" w:rsidRPr="00A40A7C" w:rsidRDefault="00177592" w:rsidP="007941E9">
      <w:pPr>
        <w:tabs>
          <w:tab w:val="left" w:pos="567"/>
          <w:tab w:val="left" w:pos="1560"/>
        </w:tabs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</w:r>
      <w:r w:rsidRPr="00A40A7C">
        <w:rPr>
          <w:rFonts w:ascii="Times New Roman" w:hAnsi="Times New Roman" w:cs="Times New Roman"/>
          <w:sz w:val="22"/>
          <w:szCs w:val="22"/>
        </w:rPr>
        <w:tab/>
        <w:t>____________________________</w:t>
      </w:r>
    </w:p>
    <w:p w14:paraId="1B4AEDA6" w14:textId="77777777" w:rsidR="00095F4A" w:rsidRDefault="00095F4A" w:rsidP="007941E9">
      <w:pPr>
        <w:tabs>
          <w:tab w:val="left" w:pos="1560"/>
        </w:tabs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231D20" w14:textId="2F2117D6" w:rsidR="007941E9" w:rsidRPr="00AB6EE5" w:rsidRDefault="007941E9" w:rsidP="007941E9">
      <w:pPr>
        <w:tabs>
          <w:tab w:val="left" w:pos="1560"/>
        </w:tabs>
        <w:spacing w:before="0"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6EFA80B5" w14:textId="18A60A14" w:rsidR="007941E9" w:rsidRDefault="00447A86" w:rsidP="007941E9">
      <w:pPr>
        <w:tabs>
          <w:tab w:val="left" w:pos="567"/>
        </w:tabs>
        <w:spacing w:before="0" w:line="276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</w:pP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Uz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Zahtjev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za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kupnju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kuće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(</w:t>
      </w:r>
      <w:r w:rsidRPr="00447A86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u w:val="single"/>
        </w:rPr>
        <w:t>Obrazac 1</w:t>
      </w:r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),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podnositelj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zahtjeva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dužan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 xml:space="preserve"> je </w:t>
      </w:r>
      <w:proofErr w:type="spellStart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priložiti</w:t>
      </w:r>
      <w:proofErr w:type="spellEnd"/>
      <w:r w:rsidRPr="00447A86">
        <w:rPr>
          <w:rFonts w:ascii="Times New Roman" w:hAnsi="Times New Roman" w:cs="Times New Roman"/>
          <w:b/>
          <w:bCs/>
          <w:color w:val="auto"/>
          <w:sz w:val="24"/>
          <w:szCs w:val="24"/>
          <w:u w:val="single"/>
        </w:rPr>
        <w:t>:</w:t>
      </w:r>
    </w:p>
    <w:p w14:paraId="34DD54BE" w14:textId="77777777" w:rsidR="00447A86" w:rsidRPr="005E7128" w:rsidRDefault="00447A86" w:rsidP="007941E9">
      <w:pPr>
        <w:tabs>
          <w:tab w:val="left" w:pos="567"/>
        </w:tabs>
        <w:spacing w:before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1BF6C509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1. za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dokazivanje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statusa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vlasništva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nekretnina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14:paraId="64F1A8D5" w14:textId="3C2650BC" w:rsidR="00E24E51" w:rsidRPr="00E24E51" w:rsidRDefault="00E24E51" w:rsidP="00E24E51">
      <w:pPr>
        <w:tabs>
          <w:tab w:val="left" w:pos="567"/>
          <w:tab w:val="left" w:pos="2268"/>
        </w:tabs>
        <w:spacing w:before="0" w:line="276" w:lineRule="auto"/>
        <w:ind w:left="226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a) u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slučaju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neposjedovanja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nekretnine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članovi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             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prilažu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izjavu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danu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pod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kaznenom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materijalnom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odgovornošću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             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neposjedovanju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nekretnine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u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svom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vlasništvu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25E6E6EC" w14:textId="03C9892A" w:rsidR="00E24E51" w:rsidRPr="00E24E51" w:rsidRDefault="00E24E51" w:rsidP="00E24E51">
      <w:pPr>
        <w:tabs>
          <w:tab w:val="left" w:pos="567"/>
        </w:tabs>
        <w:spacing w:before="0" w:line="276" w:lineRule="auto"/>
        <w:ind w:left="226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b) u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slučaju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posjedovanja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neodgovarajuće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nekretnine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članovi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prilažu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zemljišnoknjižni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izvadak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izdan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ovjeren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strane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zemljišnoknjižnog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odjela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nadležnog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Općinskog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suda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izrađen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putem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sustava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e-</w:t>
      </w:r>
      <w:proofErr w:type="spellStart"/>
      <w:r w:rsidR="007A46FC">
        <w:rPr>
          <w:rFonts w:ascii="Times New Roman" w:hAnsi="Times New Roman" w:cs="Times New Roman"/>
          <w:color w:val="auto"/>
          <w:sz w:val="24"/>
          <w:szCs w:val="24"/>
        </w:rPr>
        <w:t>građani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72ADE656" w14:textId="7BF8901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2.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dokumenti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kojima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dokazuje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trenutni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stambeni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status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proofErr w:type="gram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 </w:t>
      </w:r>
      <w:r w:rsidRPr="00E24E51">
        <w:rPr>
          <w:rFonts w:ascii="Times New Roman" w:hAnsi="Times New Roman" w:cs="Times New Roman"/>
          <w:color w:val="auto"/>
          <w:sz w:val="24"/>
          <w:szCs w:val="24"/>
        </w:rPr>
        <w:tab/>
      </w:r>
      <w:proofErr w:type="spellStart"/>
      <w:proofErr w:type="gramEnd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14:paraId="146A733F" w14:textId="247B5D96" w:rsidR="00E24E51" w:rsidRPr="00E24E51" w:rsidRDefault="00E24E51" w:rsidP="00E6292C">
      <w:pPr>
        <w:tabs>
          <w:tab w:val="left" w:pos="567"/>
          <w:tab w:val="left" w:pos="1985"/>
          <w:tab w:val="left" w:pos="2268"/>
        </w:tabs>
        <w:spacing w:before="0" w:line="276" w:lineRule="auto"/>
        <w:ind w:left="226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a)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dana pod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kaznenom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materijalnom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odgovornošću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da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koriste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iznajmljeni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stan bez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ugovora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najmu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stana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nalazi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na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kraju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Obrasca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1),</w:t>
      </w:r>
    </w:p>
    <w:p w14:paraId="52D3F10E" w14:textId="04D4666A" w:rsidR="00E24E51" w:rsidRPr="00E24E51" w:rsidRDefault="00E6292C" w:rsidP="00E6292C">
      <w:pPr>
        <w:tabs>
          <w:tab w:val="left" w:pos="567"/>
          <w:tab w:val="left" w:pos="2268"/>
        </w:tabs>
        <w:spacing w:before="0" w:line="276" w:lineRule="auto"/>
        <w:ind w:left="226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b)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ugovor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najmu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stana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preslika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) za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dokazivanje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statusa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zaštićenog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najmoprimca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27D396A1" w14:textId="46BBFF58" w:rsidR="00E24E51" w:rsidRPr="00E24E51" w:rsidRDefault="00E6292C" w:rsidP="00E6292C">
      <w:pPr>
        <w:tabs>
          <w:tab w:val="left" w:pos="567"/>
          <w:tab w:val="left" w:pos="2268"/>
        </w:tabs>
        <w:spacing w:before="0" w:line="276" w:lineRule="auto"/>
        <w:ind w:left="226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c)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dana pod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kaznenom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materijalnom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odgovornošću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da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stanuju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u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neodgovarajućem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stanu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kući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u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svom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vlasništvu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u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vlasništvu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člana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nalazi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na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kraju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Obrasca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1).</w:t>
      </w:r>
    </w:p>
    <w:p w14:paraId="7B467195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3.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uvjerenje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prebivalištu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za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koje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izdaje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nadležna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Policijska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uprava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putem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sustava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e-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Građani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58804BD3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4.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izjavu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članovima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danu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pod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kaznenom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materijalnom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odgovornošću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nalazi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na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kraju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Obrasca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1),</w:t>
      </w:r>
    </w:p>
    <w:p w14:paraId="4CE9D0AB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5.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dokaz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školovanju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djece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potvrda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vrtića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osnovne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srednje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škole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odnosno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fakulteta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40F702FE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6.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potvrda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Hrvatskog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zavoda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za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mirovinsko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osiguranje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duljini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radnog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staža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za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koju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izdaje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Hrvatski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zavod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za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mirovinsko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osiguranje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ili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putem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sustava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e-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Građani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5F3AA011" w14:textId="670ED048" w:rsidR="00E24E51" w:rsidRPr="00E24E51" w:rsidRDefault="00E6292C" w:rsidP="00E6292C">
      <w:pPr>
        <w:tabs>
          <w:tab w:val="left" w:pos="567"/>
          <w:tab w:val="left" w:pos="1134"/>
        </w:tabs>
        <w:spacing w:before="0" w:line="276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ab/>
        <w:t xml:space="preserve">7.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potvrda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statusu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hrvatskog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branitelja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Domovinskog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rata,</w:t>
      </w:r>
    </w:p>
    <w:p w14:paraId="671B8530" w14:textId="77777777" w:rsidR="00E24E51" w:rsidRPr="00E24E51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8.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dokumenti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kojima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dokazuje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invalidnost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tj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stupanj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oštećenja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organizma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14:paraId="25D17A8D" w14:textId="040097B4" w:rsidR="00E24E51" w:rsidRPr="00E24E51" w:rsidRDefault="00E6292C" w:rsidP="00E6292C">
      <w:pPr>
        <w:tabs>
          <w:tab w:val="left" w:pos="567"/>
          <w:tab w:val="left" w:pos="2268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a)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rješenje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statusu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HRVI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Domovinskog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rata (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preslika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14:paraId="70572D37" w14:textId="17E62EC6" w:rsidR="00E24E51" w:rsidRPr="00E24E51" w:rsidRDefault="00E6292C" w:rsidP="00E6292C">
      <w:pPr>
        <w:tabs>
          <w:tab w:val="left" w:pos="567"/>
          <w:tab w:val="left" w:pos="2268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b)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rješenje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statusu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civilnog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invalida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Domovinskog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rata (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preslika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14:paraId="5B6E8772" w14:textId="4A36BDD9" w:rsidR="00E24E51" w:rsidRPr="00E24E51" w:rsidRDefault="00E6292C" w:rsidP="00E6292C">
      <w:pPr>
        <w:tabs>
          <w:tab w:val="left" w:pos="567"/>
          <w:tab w:val="left" w:pos="2268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c) za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dijete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s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posebnim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potrebama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ostala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medicinska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dokumentacija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preslika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14:paraId="0697F69D" w14:textId="19E7A502" w:rsidR="00E24E51" w:rsidRDefault="00907A27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9</w:t>
      </w:r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potvrda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o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kreditnoj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sposobnosti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izdana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od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strane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poslovne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banke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za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="00E24E51" w:rsidRPr="00E24E51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14:paraId="3B9DE68F" w14:textId="559B9140" w:rsidR="007A46FC" w:rsidRPr="00E24E51" w:rsidRDefault="007A46FC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907A27">
        <w:rPr>
          <w:rFonts w:ascii="Times New Roman" w:hAnsi="Times New Roman" w:cs="Times New Roman"/>
          <w:color w:val="auto"/>
          <w:sz w:val="24"/>
          <w:szCs w:val="24"/>
        </w:rPr>
        <w:t>0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podnositelja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zahtjeva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njegovog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obiteljskog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domaćinstva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dana pod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kaznenom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i 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materijalnom</w:t>
      </w:r>
      <w:proofErr w:type="spellEnd"/>
      <w:proofErr w:type="gram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odgovornošću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da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su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svi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podaci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navedeni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u </w:t>
      </w:r>
      <w:proofErr w:type="spellStart"/>
      <w:r w:rsidRPr="00D67B60">
        <w:rPr>
          <w:rFonts w:ascii="Times New Roman" w:hAnsi="Times New Roman" w:cs="Times New Roman"/>
          <w:i/>
          <w:iCs/>
          <w:color w:val="auto"/>
          <w:sz w:val="24"/>
          <w:szCs w:val="24"/>
        </w:rPr>
        <w:t>Obrascu</w:t>
      </w:r>
      <w:proofErr w:type="spellEnd"/>
      <w:r w:rsidRPr="00D67B60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1</w:t>
      </w:r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te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popratnim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izjavama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istiniti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i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točni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izjava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se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nalazi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se na </w:t>
      </w:r>
      <w:proofErr w:type="spellStart"/>
      <w:r w:rsidRPr="007A46FC">
        <w:rPr>
          <w:rFonts w:ascii="Times New Roman" w:hAnsi="Times New Roman" w:cs="Times New Roman"/>
          <w:color w:val="auto"/>
          <w:sz w:val="24"/>
          <w:szCs w:val="24"/>
        </w:rPr>
        <w:t>kraju</w:t>
      </w:r>
      <w:proofErr w:type="spellEnd"/>
      <w:r w:rsidRPr="007A46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D67B60">
        <w:rPr>
          <w:rFonts w:ascii="Times New Roman" w:hAnsi="Times New Roman" w:cs="Times New Roman"/>
          <w:i/>
          <w:iCs/>
          <w:color w:val="auto"/>
          <w:sz w:val="24"/>
          <w:szCs w:val="24"/>
        </w:rPr>
        <w:t>Obrasca</w:t>
      </w:r>
      <w:proofErr w:type="spellEnd"/>
      <w:r w:rsidRPr="00D67B60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1</w:t>
      </w:r>
      <w:r w:rsidRPr="007A46FC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14:paraId="0DE0D53D" w14:textId="05FE77BD" w:rsidR="00975429" w:rsidRDefault="00E24E51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4E51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907A27"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. po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potrebi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ostali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odgovarajući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E24E51">
        <w:rPr>
          <w:rFonts w:ascii="Times New Roman" w:hAnsi="Times New Roman" w:cs="Times New Roman"/>
          <w:color w:val="auto"/>
          <w:sz w:val="24"/>
          <w:szCs w:val="24"/>
        </w:rPr>
        <w:t>dokazi</w:t>
      </w:r>
      <w:proofErr w:type="spellEnd"/>
      <w:r w:rsidRPr="00E24E51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E24E51">
        <w:rPr>
          <w:rFonts w:ascii="Times New Roman" w:hAnsi="Times New Roman" w:cs="Times New Roman"/>
          <w:color w:val="auto"/>
          <w:sz w:val="24"/>
          <w:szCs w:val="24"/>
        </w:rPr>
        <w:tab/>
      </w:r>
    </w:p>
    <w:p w14:paraId="69219742" w14:textId="77777777" w:rsidR="00E6292C" w:rsidRDefault="00E6292C" w:rsidP="00E24E51">
      <w:pPr>
        <w:tabs>
          <w:tab w:val="left" w:pos="567"/>
        </w:tabs>
        <w:spacing w:before="0" w:line="276" w:lineRule="auto"/>
        <w:ind w:left="1418" w:hanging="284"/>
        <w:jc w:val="both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</w:p>
    <w:p w14:paraId="25EE0F40" w14:textId="1D700DE1" w:rsidR="009757A4" w:rsidRDefault="00C731A1" w:rsidP="00E70717">
      <w:pPr>
        <w:spacing w:before="0"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Svi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prilozi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koji se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dostavljaju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uz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Zahtjev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za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kupnju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kuće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dostavljaju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se u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originalu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ili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ako je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izrijekom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dopušteno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Pr="00C731A1">
        <w:rPr>
          <w:rFonts w:ascii="Times New Roman" w:hAnsi="Times New Roman" w:cs="Times New Roman"/>
          <w:sz w:val="24"/>
          <w:szCs w:val="24"/>
          <w:u w:val="single"/>
        </w:rPr>
        <w:t>preslici</w:t>
      </w:r>
      <w:proofErr w:type="spellEnd"/>
      <w:r w:rsidRPr="00C731A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6ED128A2" w14:textId="6910BC05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4209FEAF" w14:textId="147C4483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E5D0D42" w14:textId="1E0A4BA1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0C042D0B" w14:textId="1740B266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2808BDC3" w14:textId="726498FC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56A2711F" w14:textId="77777777" w:rsidR="00CF4607" w:rsidRDefault="00CF4607" w:rsidP="00C731A1">
      <w:pPr>
        <w:tabs>
          <w:tab w:val="left" w:pos="567"/>
        </w:tabs>
        <w:spacing w:before="0" w:line="276" w:lineRule="auto"/>
        <w:ind w:left="1134"/>
        <w:jc w:val="center"/>
        <w:rPr>
          <w:rFonts w:ascii="Times New Roman" w:hAnsi="Times New Roman" w:cs="Times New Roman"/>
          <w:sz w:val="24"/>
          <w:szCs w:val="24"/>
          <w:u w:val="single"/>
        </w:rPr>
        <w:sectPr w:rsidR="00CF4607" w:rsidSect="00A137CE">
          <w:footerReference w:type="default" r:id="rId11"/>
          <w:footerReference w:type="first" r:id="rId12"/>
          <w:pgSz w:w="11907" w:h="16839" w:code="9"/>
          <w:pgMar w:top="284" w:right="567" w:bottom="426" w:left="567" w:header="720" w:footer="497" w:gutter="0"/>
          <w:cols w:space="720"/>
          <w:titlePg/>
          <w:docGrid w:linePitch="360"/>
        </w:sectPr>
      </w:pPr>
    </w:p>
    <w:p w14:paraId="6128019B" w14:textId="5EB53C32" w:rsidR="00FA14B0" w:rsidRPr="0010250E" w:rsidRDefault="00FA14B0" w:rsidP="000C4289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0250E">
        <w:rPr>
          <w:rFonts w:ascii="Times New Roman" w:hAnsi="Times New Roman" w:cs="Times New Roman"/>
          <w:b/>
          <w:bCs/>
          <w:sz w:val="26"/>
          <w:szCs w:val="26"/>
        </w:rPr>
        <w:lastRenderedPageBreak/>
        <w:t>IZJAVA O ČLANOVIMA OBITELJSKOG DOMAĆINSTVA</w:t>
      </w:r>
    </w:p>
    <w:p w14:paraId="69D335C2" w14:textId="66C24D62" w:rsidR="00FA14B0" w:rsidRPr="00D26AB3" w:rsidRDefault="00FA14B0" w:rsidP="000C4289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14:paraId="014E2CAA" w14:textId="2D7735A3" w:rsidR="00FA14B0" w:rsidRPr="0010250E" w:rsidRDefault="00FA14B0" w:rsidP="00E9204A">
      <w:pPr>
        <w:spacing w:before="0" w:line="240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10250E">
        <w:rPr>
          <w:rFonts w:ascii="Times New Roman" w:hAnsi="Times New Roman" w:cs="Times New Roman"/>
          <w:sz w:val="22"/>
          <w:szCs w:val="22"/>
        </w:rPr>
        <w:t>Radi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podnošenja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Zahtjeva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za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kupnju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kuće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iz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A4D23" w:rsidRPr="0010250E">
        <w:rPr>
          <w:rFonts w:ascii="Times New Roman" w:hAnsi="Times New Roman" w:cs="Times New Roman"/>
          <w:sz w:val="22"/>
          <w:szCs w:val="22"/>
        </w:rPr>
        <w:t>Programa</w:t>
      </w:r>
      <w:proofErr w:type="spellEnd"/>
      <w:r w:rsidR="00EA4D23" w:rsidRPr="0010250E">
        <w:rPr>
          <w:rFonts w:ascii="Times New Roman" w:hAnsi="Times New Roman" w:cs="Times New Roman"/>
          <w:sz w:val="22"/>
          <w:szCs w:val="22"/>
        </w:rPr>
        <w:t xml:space="preserve"> društveno poticane stanogradnje (POS-a) na području Grada Virovitice</w:t>
      </w:r>
      <w:r w:rsidR="005D2A5E" w:rsidRPr="0010250E">
        <w:rPr>
          <w:rFonts w:ascii="Times New Roman" w:hAnsi="Times New Roman" w:cs="Times New Roman"/>
          <w:sz w:val="22"/>
          <w:szCs w:val="22"/>
        </w:rPr>
        <w:t xml:space="preserve"> pod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kaznenom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materijalnom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odgovornošću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dajem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sljedeću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5D2A5E" w:rsidRPr="0010250E">
        <w:rPr>
          <w:rFonts w:ascii="Times New Roman" w:hAnsi="Times New Roman" w:cs="Times New Roman"/>
          <w:sz w:val="22"/>
          <w:szCs w:val="22"/>
        </w:rPr>
        <w:t>izjavu</w:t>
      </w:r>
      <w:proofErr w:type="spellEnd"/>
      <w:r w:rsidR="005D2A5E" w:rsidRPr="0010250E">
        <w:rPr>
          <w:rFonts w:ascii="Times New Roman" w:hAnsi="Times New Roman" w:cs="Times New Roman"/>
          <w:sz w:val="22"/>
          <w:szCs w:val="22"/>
        </w:rPr>
        <w:t>:</w:t>
      </w:r>
    </w:p>
    <w:p w14:paraId="05C9B0DC" w14:textId="4002B114" w:rsidR="005D2A5E" w:rsidRPr="0010250E" w:rsidRDefault="00A43AB2" w:rsidP="00A43AB2">
      <w:pPr>
        <w:spacing w:before="0" w:line="240" w:lineRule="auto"/>
        <w:ind w:firstLine="567"/>
        <w:rPr>
          <w:rFonts w:ascii="Times New Roman" w:hAnsi="Times New Roman" w:cs="Times New Roman"/>
          <w:sz w:val="22"/>
          <w:szCs w:val="22"/>
        </w:rPr>
      </w:pPr>
      <w:proofErr w:type="spellStart"/>
      <w:r w:rsidRPr="0010250E">
        <w:rPr>
          <w:rFonts w:ascii="Times New Roman" w:hAnsi="Times New Roman" w:cs="Times New Roman"/>
          <w:sz w:val="22"/>
          <w:szCs w:val="22"/>
        </w:rPr>
        <w:t>Upoznat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sam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da se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članom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obiteljskog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domaćinstva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smatra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bračni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drug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te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osoba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koja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s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njim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stanuje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potomak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pastorak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posvojenik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roditelj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ili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posvojitelj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, pod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uvjetom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da ga je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podnositelj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zahtjeva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prema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odredbama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posebnog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zakona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dužan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uzdržavati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te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osoba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koja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živi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s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njim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u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izvanbračnoj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zajednici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ako se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takva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zajednica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može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izjednačiti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s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bračnom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0250E">
        <w:rPr>
          <w:rFonts w:ascii="Times New Roman" w:hAnsi="Times New Roman" w:cs="Times New Roman"/>
          <w:sz w:val="22"/>
          <w:szCs w:val="22"/>
        </w:rPr>
        <w:t>zajednicom</w:t>
      </w:r>
      <w:proofErr w:type="spellEnd"/>
      <w:r w:rsidRPr="0010250E">
        <w:rPr>
          <w:rFonts w:ascii="Times New Roman" w:hAnsi="Times New Roman" w:cs="Times New Roman"/>
          <w:sz w:val="22"/>
          <w:szCs w:val="22"/>
        </w:rPr>
        <w:t>.</w:t>
      </w:r>
    </w:p>
    <w:p w14:paraId="008CF3EE" w14:textId="24851F4E" w:rsidR="006D0551" w:rsidRDefault="006D0551" w:rsidP="006D0551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Izjavljujem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obiteljsko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domaćinstvo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čine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20EC5E9" w14:textId="2BCB3591" w:rsidR="006D0551" w:rsidRPr="00D26AB3" w:rsidRDefault="006D0551" w:rsidP="006D0551">
      <w:pPr>
        <w:spacing w:before="0" w:line="24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14:paraId="2DD2BED0" w14:textId="4DFEBB53" w:rsidR="006D0551" w:rsidRDefault="006D0551" w:rsidP="006D0551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D0551">
        <w:rPr>
          <w:rFonts w:ascii="Times New Roman" w:hAnsi="Times New Roman" w:cs="Times New Roman"/>
          <w:sz w:val="24"/>
          <w:szCs w:val="24"/>
        </w:rPr>
        <w:t>Podnositelj</w:t>
      </w:r>
      <w:proofErr w:type="spellEnd"/>
      <w:r w:rsidRPr="006D05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0551">
        <w:rPr>
          <w:rFonts w:ascii="Times New Roman" w:hAnsi="Times New Roman" w:cs="Times New Roman"/>
          <w:sz w:val="24"/>
          <w:szCs w:val="24"/>
        </w:rPr>
        <w:t>zahtjeva</w:t>
      </w:r>
      <w:proofErr w:type="spellEnd"/>
      <w:r w:rsidRPr="006D0551">
        <w:rPr>
          <w:rFonts w:ascii="Times New Roman" w:hAnsi="Times New Roman" w:cs="Times New Roman"/>
          <w:sz w:val="24"/>
          <w:szCs w:val="24"/>
        </w:rPr>
        <w:t>:</w:t>
      </w:r>
    </w:p>
    <w:p w14:paraId="40654894" w14:textId="089E1F0D" w:rsidR="006D0551" w:rsidRPr="00D26AB3" w:rsidRDefault="006D0551" w:rsidP="006D0551">
      <w:pPr>
        <w:spacing w:before="0" w:line="240" w:lineRule="auto"/>
        <w:rPr>
          <w:rFonts w:ascii="Times New Roman" w:hAnsi="Times New Roman" w:cs="Times New Roman"/>
          <w:sz w:val="16"/>
          <w:szCs w:val="16"/>
        </w:rPr>
      </w:pPr>
    </w:p>
    <w:p w14:paraId="3519DB90" w14:textId="78193E87" w:rsidR="006D0551" w:rsidRDefault="006D0551" w:rsidP="006D0551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_______________________________________, </w:t>
      </w:r>
      <w:r w:rsidR="00174858">
        <w:rPr>
          <w:rFonts w:ascii="Times New Roman" w:hAnsi="Times New Roman" w:cs="Times New Roman"/>
          <w:sz w:val="24"/>
          <w:szCs w:val="24"/>
        </w:rPr>
        <w:t xml:space="preserve"> _________________________,  ___________________________________</w:t>
      </w:r>
    </w:p>
    <w:p w14:paraId="7B80B09C" w14:textId="0AD4A8B2" w:rsidR="00174858" w:rsidRDefault="00174858" w:rsidP="00D31239">
      <w:pPr>
        <w:spacing w:before="0" w:line="240" w:lineRule="auto"/>
        <w:rPr>
          <w:rFonts w:ascii="Times New Roman" w:hAnsi="Times New Roman" w:cs="Times New Roman"/>
          <w:sz w:val="20"/>
        </w:rPr>
      </w:pPr>
      <w:r w:rsidRPr="00174858">
        <w:rPr>
          <w:rFonts w:ascii="Times New Roman" w:hAnsi="Times New Roman" w:cs="Times New Roman"/>
          <w:sz w:val="20"/>
        </w:rPr>
        <w:t xml:space="preserve">          </w:t>
      </w:r>
      <w:r>
        <w:rPr>
          <w:rFonts w:ascii="Times New Roman" w:hAnsi="Times New Roman" w:cs="Times New Roman"/>
          <w:sz w:val="20"/>
        </w:rPr>
        <w:t xml:space="preserve">       </w:t>
      </w:r>
      <w:r w:rsidRPr="00174858">
        <w:rPr>
          <w:rFonts w:ascii="Times New Roman" w:hAnsi="Times New Roman" w:cs="Times New Roman"/>
          <w:sz w:val="20"/>
        </w:rPr>
        <w:t xml:space="preserve"> Ime (</w:t>
      </w:r>
      <w:proofErr w:type="spellStart"/>
      <w:r w:rsidRPr="00174858">
        <w:rPr>
          <w:rFonts w:ascii="Times New Roman" w:hAnsi="Times New Roman" w:cs="Times New Roman"/>
          <w:sz w:val="20"/>
        </w:rPr>
        <w:t>ime</w:t>
      </w:r>
      <w:proofErr w:type="spellEnd"/>
      <w:r w:rsidRPr="00174858">
        <w:rPr>
          <w:rFonts w:ascii="Times New Roman" w:hAnsi="Times New Roman" w:cs="Times New Roman"/>
          <w:sz w:val="20"/>
        </w:rPr>
        <w:t xml:space="preserve"> oca-</w:t>
      </w:r>
      <w:proofErr w:type="spellStart"/>
      <w:r w:rsidRPr="00174858">
        <w:rPr>
          <w:rFonts w:ascii="Times New Roman" w:hAnsi="Times New Roman" w:cs="Times New Roman"/>
          <w:sz w:val="20"/>
        </w:rPr>
        <w:t>majke</w:t>
      </w:r>
      <w:proofErr w:type="spellEnd"/>
      <w:r w:rsidRPr="00174858">
        <w:rPr>
          <w:rFonts w:ascii="Times New Roman" w:hAnsi="Times New Roman" w:cs="Times New Roman"/>
          <w:sz w:val="20"/>
        </w:rPr>
        <w:t>) i prezime</w:t>
      </w:r>
      <w:r>
        <w:rPr>
          <w:rFonts w:ascii="Times New Roman" w:hAnsi="Times New Roman" w:cs="Times New Roman"/>
          <w:sz w:val="20"/>
        </w:rPr>
        <w:t xml:space="preserve">                                   </w:t>
      </w:r>
      <w:r w:rsidR="007D2FA2">
        <w:rPr>
          <w:rFonts w:ascii="Times New Roman" w:hAnsi="Times New Roman" w:cs="Times New Roman"/>
          <w:sz w:val="20"/>
        </w:rPr>
        <w:t xml:space="preserve">           Datum </w:t>
      </w:r>
      <w:proofErr w:type="spellStart"/>
      <w:r w:rsidR="007D2FA2">
        <w:rPr>
          <w:rFonts w:ascii="Times New Roman" w:hAnsi="Times New Roman" w:cs="Times New Roman"/>
          <w:sz w:val="20"/>
        </w:rPr>
        <w:t>rođenja</w:t>
      </w:r>
      <w:proofErr w:type="spellEnd"/>
      <w:r w:rsidR="007D2FA2">
        <w:rPr>
          <w:rFonts w:ascii="Times New Roman" w:hAnsi="Times New Roman" w:cs="Times New Roman"/>
          <w:sz w:val="20"/>
        </w:rPr>
        <w:t xml:space="preserve">                                                             OIB</w:t>
      </w:r>
    </w:p>
    <w:p w14:paraId="1B58733B" w14:textId="2B496B9C" w:rsidR="007D2FA2" w:rsidRPr="00D26AB3" w:rsidRDefault="007D2FA2" w:rsidP="006D0551">
      <w:pPr>
        <w:spacing w:before="0" w:line="240" w:lineRule="auto"/>
        <w:rPr>
          <w:rFonts w:ascii="Times New Roman" w:hAnsi="Times New Roman" w:cs="Times New Roman"/>
          <w:sz w:val="16"/>
          <w:szCs w:val="16"/>
        </w:rPr>
      </w:pPr>
    </w:p>
    <w:p w14:paraId="3AB21CF5" w14:textId="41FB78DC" w:rsidR="007D2FA2" w:rsidRDefault="007D2FA2" w:rsidP="006D0551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</w:t>
      </w:r>
    </w:p>
    <w:p w14:paraId="67585634" w14:textId="1E392305" w:rsidR="007D2FA2" w:rsidRDefault="007D2FA2" w:rsidP="006D0551">
      <w:pPr>
        <w:spacing w:before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</w:t>
      </w:r>
      <w:proofErr w:type="spellStart"/>
      <w:r w:rsidRPr="007D2FA2">
        <w:rPr>
          <w:rFonts w:ascii="Times New Roman" w:hAnsi="Times New Roman" w:cs="Times New Roman"/>
          <w:sz w:val="20"/>
        </w:rPr>
        <w:t>Adresa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7D2FA2">
        <w:rPr>
          <w:rFonts w:ascii="Times New Roman" w:hAnsi="Times New Roman" w:cs="Times New Roman"/>
          <w:sz w:val="20"/>
        </w:rPr>
        <w:t>prebivališta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 (</w:t>
      </w:r>
      <w:proofErr w:type="spellStart"/>
      <w:r w:rsidRPr="007D2FA2">
        <w:rPr>
          <w:rFonts w:ascii="Times New Roman" w:hAnsi="Times New Roman" w:cs="Times New Roman"/>
          <w:sz w:val="20"/>
        </w:rPr>
        <w:t>ulica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7D2FA2">
        <w:rPr>
          <w:rFonts w:ascii="Times New Roman" w:hAnsi="Times New Roman" w:cs="Times New Roman"/>
          <w:sz w:val="20"/>
        </w:rPr>
        <w:t>kućni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 broj, </w:t>
      </w:r>
      <w:proofErr w:type="spellStart"/>
      <w:r w:rsidRPr="007D2FA2">
        <w:rPr>
          <w:rFonts w:ascii="Times New Roman" w:hAnsi="Times New Roman" w:cs="Times New Roman"/>
          <w:sz w:val="20"/>
        </w:rPr>
        <w:t>mjesto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7D2FA2">
        <w:rPr>
          <w:rFonts w:ascii="Times New Roman" w:hAnsi="Times New Roman" w:cs="Times New Roman"/>
          <w:sz w:val="20"/>
        </w:rPr>
        <w:t>poštanski</w:t>
      </w:r>
      <w:proofErr w:type="spellEnd"/>
      <w:r w:rsidRPr="007D2FA2">
        <w:rPr>
          <w:rFonts w:ascii="Times New Roman" w:hAnsi="Times New Roman" w:cs="Times New Roman"/>
          <w:sz w:val="20"/>
        </w:rPr>
        <w:t xml:space="preserve"> broj)</w:t>
      </w:r>
    </w:p>
    <w:p w14:paraId="11013948" w14:textId="76FF370D" w:rsidR="007D2FA2" w:rsidRPr="00D26AB3" w:rsidRDefault="007D2FA2" w:rsidP="006D0551">
      <w:pPr>
        <w:spacing w:before="0" w:line="240" w:lineRule="auto"/>
        <w:rPr>
          <w:rFonts w:ascii="Times New Roman" w:hAnsi="Times New Roman" w:cs="Times New Roman"/>
          <w:sz w:val="16"/>
          <w:szCs w:val="16"/>
        </w:rPr>
      </w:pPr>
    </w:p>
    <w:p w14:paraId="1ED7249A" w14:textId="0B2EDBBE" w:rsidR="007D2FA2" w:rsidRDefault="0023242C" w:rsidP="006D0551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Ostali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članovi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obiteljskog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domaćinstva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2CA8B3C7" w14:textId="77777777" w:rsidR="0023242C" w:rsidRPr="00D31239" w:rsidRDefault="0023242C" w:rsidP="006D0551">
      <w:pPr>
        <w:spacing w:before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Reetkatablice"/>
        <w:tblW w:w="16013" w:type="dxa"/>
        <w:tblLook w:val="04A0" w:firstRow="1" w:lastRow="0" w:firstColumn="1" w:lastColumn="0" w:noHBand="0" w:noVBand="1"/>
      </w:tblPr>
      <w:tblGrid>
        <w:gridCol w:w="846"/>
        <w:gridCol w:w="3544"/>
        <w:gridCol w:w="1701"/>
        <w:gridCol w:w="2551"/>
        <w:gridCol w:w="2693"/>
        <w:gridCol w:w="4678"/>
      </w:tblGrid>
      <w:tr w:rsidR="0023242C" w:rsidRPr="0010250E" w14:paraId="65D183F3" w14:textId="77777777" w:rsidTr="003965EC">
        <w:tc>
          <w:tcPr>
            <w:tcW w:w="846" w:type="dxa"/>
            <w:vAlign w:val="center"/>
          </w:tcPr>
          <w:p w14:paraId="4719C52A" w14:textId="680EFA01" w:rsidR="00B7473B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Redni</w:t>
            </w:r>
            <w:proofErr w:type="spellEnd"/>
          </w:p>
          <w:p w14:paraId="56931DBC" w14:textId="777E65F1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broj</w:t>
            </w:r>
          </w:p>
        </w:tc>
        <w:tc>
          <w:tcPr>
            <w:tcW w:w="3544" w:type="dxa"/>
            <w:vAlign w:val="center"/>
          </w:tcPr>
          <w:p w14:paraId="64E8877E" w14:textId="7479B633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Ime i prezime</w:t>
            </w:r>
          </w:p>
        </w:tc>
        <w:tc>
          <w:tcPr>
            <w:tcW w:w="1701" w:type="dxa"/>
            <w:vAlign w:val="center"/>
          </w:tcPr>
          <w:p w14:paraId="47A2D094" w14:textId="03BF0410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Srodstvo</w:t>
            </w:r>
            <w:proofErr w:type="spellEnd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s </w:t>
            </w: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podnositeljem</w:t>
            </w:r>
            <w:proofErr w:type="spellEnd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zahtjeva</w:t>
            </w:r>
            <w:proofErr w:type="spellEnd"/>
          </w:p>
        </w:tc>
        <w:tc>
          <w:tcPr>
            <w:tcW w:w="2551" w:type="dxa"/>
            <w:vAlign w:val="center"/>
          </w:tcPr>
          <w:p w14:paraId="4C289582" w14:textId="0F0C7788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Datum </w:t>
            </w: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rođenja</w:t>
            </w:r>
            <w:proofErr w:type="spellEnd"/>
          </w:p>
        </w:tc>
        <w:tc>
          <w:tcPr>
            <w:tcW w:w="2693" w:type="dxa"/>
            <w:vAlign w:val="center"/>
          </w:tcPr>
          <w:p w14:paraId="4BFC6A9A" w14:textId="4C2D8562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OIB</w:t>
            </w:r>
          </w:p>
        </w:tc>
        <w:tc>
          <w:tcPr>
            <w:tcW w:w="4678" w:type="dxa"/>
            <w:vAlign w:val="center"/>
          </w:tcPr>
          <w:p w14:paraId="2D926FA3" w14:textId="68BD8BDF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Adresa</w:t>
            </w:r>
            <w:proofErr w:type="spellEnd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prebivališta</w:t>
            </w:r>
            <w:proofErr w:type="spellEnd"/>
          </w:p>
        </w:tc>
      </w:tr>
      <w:tr w:rsidR="0023242C" w:rsidRPr="0010250E" w14:paraId="289BDE3E" w14:textId="77777777" w:rsidTr="003965EC">
        <w:tc>
          <w:tcPr>
            <w:tcW w:w="846" w:type="dxa"/>
            <w:vAlign w:val="center"/>
          </w:tcPr>
          <w:p w14:paraId="31BFE2E9" w14:textId="25178E4E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3544" w:type="dxa"/>
            <w:vAlign w:val="center"/>
          </w:tcPr>
          <w:p w14:paraId="2970D21F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839C20E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0AD68847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6336C290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46D3060C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242C" w:rsidRPr="0010250E" w14:paraId="5A89ADA7" w14:textId="77777777" w:rsidTr="003965EC">
        <w:tc>
          <w:tcPr>
            <w:tcW w:w="846" w:type="dxa"/>
            <w:vAlign w:val="center"/>
          </w:tcPr>
          <w:p w14:paraId="7EA9A8DE" w14:textId="0A4A4CFE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3544" w:type="dxa"/>
            <w:vAlign w:val="center"/>
          </w:tcPr>
          <w:p w14:paraId="4DC03D44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2FB33D7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5A00ACA6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66EC4B92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121C1621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242C" w:rsidRPr="0010250E" w14:paraId="7221043A" w14:textId="77777777" w:rsidTr="003965EC">
        <w:tc>
          <w:tcPr>
            <w:tcW w:w="846" w:type="dxa"/>
            <w:vAlign w:val="center"/>
          </w:tcPr>
          <w:p w14:paraId="6ED7CC50" w14:textId="2848D710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3.</w:t>
            </w:r>
          </w:p>
        </w:tc>
        <w:tc>
          <w:tcPr>
            <w:tcW w:w="3544" w:type="dxa"/>
            <w:vAlign w:val="center"/>
          </w:tcPr>
          <w:p w14:paraId="67C6016F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2320094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434CEDE8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794FA356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7F3A1412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242C" w:rsidRPr="0010250E" w14:paraId="40EA7D95" w14:textId="77777777" w:rsidTr="003965EC">
        <w:tc>
          <w:tcPr>
            <w:tcW w:w="846" w:type="dxa"/>
            <w:vAlign w:val="center"/>
          </w:tcPr>
          <w:p w14:paraId="77AC117D" w14:textId="7F553F9E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4.</w:t>
            </w:r>
          </w:p>
        </w:tc>
        <w:tc>
          <w:tcPr>
            <w:tcW w:w="3544" w:type="dxa"/>
            <w:vAlign w:val="center"/>
          </w:tcPr>
          <w:p w14:paraId="1F27E252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58222BA5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31F13A33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0E528787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0F260716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242C" w:rsidRPr="0010250E" w14:paraId="1A0139D9" w14:textId="77777777" w:rsidTr="003965EC">
        <w:tc>
          <w:tcPr>
            <w:tcW w:w="846" w:type="dxa"/>
            <w:vAlign w:val="center"/>
          </w:tcPr>
          <w:p w14:paraId="7EE08582" w14:textId="55006565" w:rsidR="0023242C" w:rsidRPr="0010250E" w:rsidRDefault="0023242C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5.</w:t>
            </w:r>
          </w:p>
        </w:tc>
        <w:tc>
          <w:tcPr>
            <w:tcW w:w="3544" w:type="dxa"/>
            <w:vAlign w:val="center"/>
          </w:tcPr>
          <w:p w14:paraId="066EB7E7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091CD24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5477CF12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134FBC16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74EF4399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1239" w:rsidRPr="0010250E" w14:paraId="4C0ADB51" w14:textId="77777777" w:rsidTr="003965EC">
        <w:tc>
          <w:tcPr>
            <w:tcW w:w="846" w:type="dxa"/>
            <w:vAlign w:val="center"/>
          </w:tcPr>
          <w:p w14:paraId="642835E5" w14:textId="07F1A1BE" w:rsidR="00D31239" w:rsidRPr="0010250E" w:rsidRDefault="00D31239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6.</w:t>
            </w:r>
          </w:p>
        </w:tc>
        <w:tc>
          <w:tcPr>
            <w:tcW w:w="3544" w:type="dxa"/>
            <w:vAlign w:val="center"/>
          </w:tcPr>
          <w:p w14:paraId="75A87039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59E63956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7032712E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5A2CE2DA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0707A9D4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242C" w:rsidRPr="0010250E" w14:paraId="2413C151" w14:textId="77777777" w:rsidTr="003965EC">
        <w:tc>
          <w:tcPr>
            <w:tcW w:w="846" w:type="dxa"/>
            <w:vAlign w:val="center"/>
          </w:tcPr>
          <w:p w14:paraId="3C14F7A6" w14:textId="5359FA61" w:rsidR="0023242C" w:rsidRPr="0010250E" w:rsidRDefault="00D31239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</w:t>
            </w:r>
          </w:p>
        </w:tc>
        <w:tc>
          <w:tcPr>
            <w:tcW w:w="3544" w:type="dxa"/>
            <w:vAlign w:val="center"/>
          </w:tcPr>
          <w:p w14:paraId="0B6D6F87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005C47D1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6F3BD21F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64F8EE1D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3CD3CAB1" w14:textId="77777777" w:rsidR="0023242C" w:rsidRPr="0010250E" w:rsidRDefault="0023242C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31239" w:rsidRPr="0010250E" w14:paraId="6C1A905F" w14:textId="77777777" w:rsidTr="003965EC">
        <w:tc>
          <w:tcPr>
            <w:tcW w:w="846" w:type="dxa"/>
            <w:vAlign w:val="center"/>
          </w:tcPr>
          <w:p w14:paraId="3049D15D" w14:textId="734A5C3F" w:rsidR="00D31239" w:rsidRPr="0010250E" w:rsidRDefault="00D31239" w:rsidP="003C1779">
            <w:pPr>
              <w:spacing w:befor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0250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8.</w:t>
            </w:r>
          </w:p>
        </w:tc>
        <w:tc>
          <w:tcPr>
            <w:tcW w:w="3544" w:type="dxa"/>
            <w:vAlign w:val="center"/>
          </w:tcPr>
          <w:p w14:paraId="1AF1A804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43C76304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14:paraId="532E67D2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3651B530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vAlign w:val="center"/>
          </w:tcPr>
          <w:p w14:paraId="77A0BA5E" w14:textId="77777777" w:rsidR="00D31239" w:rsidRPr="0010250E" w:rsidRDefault="00D31239" w:rsidP="003C1779">
            <w:pPr>
              <w:spacing w:before="0"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D04287B" w14:textId="50A6BE80" w:rsidR="0023242C" w:rsidRPr="00D26AB3" w:rsidRDefault="0023242C" w:rsidP="00D31239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16"/>
          <w:szCs w:val="16"/>
        </w:rPr>
      </w:pPr>
    </w:p>
    <w:p w14:paraId="41BE9A26" w14:textId="2681B7BC" w:rsidR="00DA5A1E" w:rsidRDefault="00DA5A1E" w:rsidP="00E9204A">
      <w:pPr>
        <w:spacing w:before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E9204A">
        <w:rPr>
          <w:rFonts w:ascii="Times New Roman" w:hAnsi="Times New Roman" w:cs="Times New Roman"/>
          <w:sz w:val="20"/>
        </w:rPr>
        <w:t>Sukladno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Uredbi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(EU) 2016/679 </w:t>
      </w:r>
      <w:proofErr w:type="spellStart"/>
      <w:r w:rsidRPr="00E9204A">
        <w:rPr>
          <w:rFonts w:ascii="Times New Roman" w:hAnsi="Times New Roman" w:cs="Times New Roman"/>
          <w:sz w:val="20"/>
        </w:rPr>
        <w:t>Europskog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parlamenta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i </w:t>
      </w:r>
      <w:proofErr w:type="spellStart"/>
      <w:r w:rsidRPr="00E9204A">
        <w:rPr>
          <w:rFonts w:ascii="Times New Roman" w:hAnsi="Times New Roman" w:cs="Times New Roman"/>
          <w:sz w:val="20"/>
        </w:rPr>
        <w:t>Vijeća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od 27. </w:t>
      </w:r>
      <w:proofErr w:type="spellStart"/>
      <w:r w:rsidRPr="00E9204A">
        <w:rPr>
          <w:rFonts w:ascii="Times New Roman" w:hAnsi="Times New Roman" w:cs="Times New Roman"/>
          <w:sz w:val="20"/>
        </w:rPr>
        <w:t>travnja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2016. </w:t>
      </w:r>
      <w:proofErr w:type="spellStart"/>
      <w:r w:rsidRPr="00E9204A">
        <w:rPr>
          <w:rFonts w:ascii="Times New Roman" w:hAnsi="Times New Roman" w:cs="Times New Roman"/>
          <w:sz w:val="20"/>
        </w:rPr>
        <w:t>godine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o </w:t>
      </w:r>
      <w:proofErr w:type="spellStart"/>
      <w:r w:rsidRPr="00E9204A">
        <w:rPr>
          <w:rFonts w:ascii="Times New Roman" w:hAnsi="Times New Roman" w:cs="Times New Roman"/>
          <w:sz w:val="20"/>
        </w:rPr>
        <w:t>zaštiti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pojedinaca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u </w:t>
      </w:r>
      <w:proofErr w:type="spellStart"/>
      <w:r w:rsidRPr="00E9204A">
        <w:rPr>
          <w:rFonts w:ascii="Times New Roman" w:hAnsi="Times New Roman" w:cs="Times New Roman"/>
          <w:sz w:val="20"/>
        </w:rPr>
        <w:t>vezi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s </w:t>
      </w:r>
      <w:proofErr w:type="spellStart"/>
      <w:r w:rsidRPr="00E9204A">
        <w:rPr>
          <w:rFonts w:ascii="Times New Roman" w:hAnsi="Times New Roman" w:cs="Times New Roman"/>
          <w:sz w:val="20"/>
        </w:rPr>
        <w:t>obradom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osobnih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podataka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i o </w:t>
      </w:r>
      <w:proofErr w:type="spellStart"/>
      <w:r w:rsidRPr="00E9204A">
        <w:rPr>
          <w:rFonts w:ascii="Times New Roman" w:hAnsi="Times New Roman" w:cs="Times New Roman"/>
          <w:sz w:val="20"/>
        </w:rPr>
        <w:t>slobodnom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kretanju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takvih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podataka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te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o </w:t>
      </w:r>
      <w:proofErr w:type="spellStart"/>
      <w:r w:rsidRPr="00E9204A">
        <w:rPr>
          <w:rFonts w:ascii="Times New Roman" w:hAnsi="Times New Roman" w:cs="Times New Roman"/>
          <w:sz w:val="20"/>
        </w:rPr>
        <w:t>stavljanju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izvan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snage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Direktive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95/46/EZ </w:t>
      </w:r>
      <w:proofErr w:type="spellStart"/>
      <w:r w:rsidRPr="00E9204A">
        <w:rPr>
          <w:rFonts w:ascii="Times New Roman" w:hAnsi="Times New Roman" w:cs="Times New Roman"/>
          <w:sz w:val="20"/>
        </w:rPr>
        <w:t>potpisom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ovog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Zahtjeva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dajem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privolu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Gradu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Virovitici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, da </w:t>
      </w:r>
      <w:proofErr w:type="spellStart"/>
      <w:r w:rsidRPr="00E9204A">
        <w:rPr>
          <w:rFonts w:ascii="Times New Roman" w:hAnsi="Times New Roman" w:cs="Times New Roman"/>
          <w:sz w:val="20"/>
        </w:rPr>
        <w:t>prikuplja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moje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osobne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podatke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te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obrađuje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. </w:t>
      </w:r>
      <w:proofErr w:type="spellStart"/>
      <w:r w:rsidRPr="00E9204A">
        <w:rPr>
          <w:rFonts w:ascii="Times New Roman" w:hAnsi="Times New Roman" w:cs="Times New Roman"/>
          <w:sz w:val="20"/>
        </w:rPr>
        <w:t>Voditelj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obrade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osobnih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podataka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poduzima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sve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tehničke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i </w:t>
      </w:r>
      <w:proofErr w:type="spellStart"/>
      <w:r w:rsidRPr="00E9204A">
        <w:rPr>
          <w:rFonts w:ascii="Times New Roman" w:hAnsi="Times New Roman" w:cs="Times New Roman"/>
          <w:sz w:val="20"/>
        </w:rPr>
        <w:t>organizacijske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mjere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za </w:t>
      </w:r>
      <w:proofErr w:type="spellStart"/>
      <w:r w:rsidRPr="00E9204A">
        <w:rPr>
          <w:rFonts w:ascii="Times New Roman" w:hAnsi="Times New Roman" w:cs="Times New Roman"/>
          <w:sz w:val="20"/>
        </w:rPr>
        <w:t>zaštitu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osobnih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podataka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. </w:t>
      </w:r>
      <w:proofErr w:type="spellStart"/>
      <w:r w:rsidRPr="00E9204A">
        <w:rPr>
          <w:rFonts w:ascii="Times New Roman" w:hAnsi="Times New Roman" w:cs="Times New Roman"/>
          <w:sz w:val="20"/>
        </w:rPr>
        <w:t>Slijedom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navedenog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E9204A">
        <w:rPr>
          <w:rFonts w:ascii="Times New Roman" w:hAnsi="Times New Roman" w:cs="Times New Roman"/>
          <w:sz w:val="20"/>
        </w:rPr>
        <w:t>potvrđujem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da </w:t>
      </w:r>
      <w:proofErr w:type="spellStart"/>
      <w:r w:rsidRPr="00E9204A">
        <w:rPr>
          <w:rFonts w:ascii="Times New Roman" w:hAnsi="Times New Roman" w:cs="Times New Roman"/>
          <w:sz w:val="20"/>
        </w:rPr>
        <w:t>sam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upoznat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s </w:t>
      </w:r>
      <w:proofErr w:type="spellStart"/>
      <w:r w:rsidRPr="00E9204A">
        <w:rPr>
          <w:rFonts w:ascii="Times New Roman" w:hAnsi="Times New Roman" w:cs="Times New Roman"/>
          <w:sz w:val="20"/>
        </w:rPr>
        <w:t>mogućnošću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da u </w:t>
      </w:r>
      <w:proofErr w:type="spellStart"/>
      <w:r w:rsidRPr="00E9204A">
        <w:rPr>
          <w:rFonts w:ascii="Times New Roman" w:hAnsi="Times New Roman" w:cs="Times New Roman"/>
          <w:sz w:val="20"/>
        </w:rPr>
        <w:t>bilo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koje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vrijeme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mogu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povući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privolu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bez </w:t>
      </w:r>
      <w:proofErr w:type="spellStart"/>
      <w:r w:rsidRPr="00E9204A">
        <w:rPr>
          <w:rFonts w:ascii="Times New Roman" w:hAnsi="Times New Roman" w:cs="Times New Roman"/>
          <w:sz w:val="20"/>
        </w:rPr>
        <w:t>bilo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kakvih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negativnih</w:t>
      </w:r>
      <w:proofErr w:type="spellEnd"/>
      <w:r w:rsidRPr="00E9204A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E9204A">
        <w:rPr>
          <w:rFonts w:ascii="Times New Roman" w:hAnsi="Times New Roman" w:cs="Times New Roman"/>
          <w:sz w:val="20"/>
        </w:rPr>
        <w:t>posljedica</w:t>
      </w:r>
      <w:proofErr w:type="spellEnd"/>
      <w:r w:rsidRPr="00E9204A">
        <w:rPr>
          <w:rFonts w:ascii="Times New Roman" w:hAnsi="Times New Roman" w:cs="Times New Roman"/>
          <w:sz w:val="20"/>
        </w:rPr>
        <w:t>.</w:t>
      </w:r>
    </w:p>
    <w:p w14:paraId="5972657C" w14:textId="14AC3D1C" w:rsidR="00F5407B" w:rsidRPr="00D26AB3" w:rsidRDefault="00F5407B" w:rsidP="00E9204A">
      <w:pPr>
        <w:spacing w:before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99746BE" w14:textId="7A934CFB" w:rsidR="009F7F81" w:rsidRDefault="00F5407B" w:rsidP="00E9204A">
      <w:pPr>
        <w:spacing w:before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</w:t>
      </w:r>
      <w:r w:rsidR="0080556D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dana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  2021. </w:t>
      </w:r>
      <w:proofErr w:type="spellStart"/>
      <w:r>
        <w:rPr>
          <w:rFonts w:ascii="Times New Roman" w:hAnsi="Times New Roman" w:cs="Times New Roman"/>
          <w:sz w:val="24"/>
          <w:szCs w:val="24"/>
        </w:rPr>
        <w:t>godine</w:t>
      </w:r>
      <w:proofErr w:type="spellEnd"/>
      <w:r w:rsidR="00D26AB3" w:rsidRPr="00D26AB3">
        <w:rPr>
          <w:rFonts w:ascii="Times New Roman" w:hAnsi="Times New Roman" w:cs="Times New Roman"/>
          <w:sz w:val="24"/>
          <w:szCs w:val="24"/>
        </w:rPr>
        <w:t xml:space="preserve"> </w:t>
      </w:r>
      <w:r w:rsidR="009F7F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p w14:paraId="498DF482" w14:textId="06FDD327" w:rsidR="00F5407B" w:rsidRDefault="009F7F81" w:rsidP="009F7F81">
      <w:pPr>
        <w:spacing w:before="0" w:line="240" w:lineRule="auto"/>
        <w:ind w:left="1008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84490871"/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61F3A">
        <w:rPr>
          <w:rFonts w:ascii="Times New Roman" w:hAnsi="Times New Roman" w:cs="Times New Roman"/>
          <w:sz w:val="24"/>
          <w:szCs w:val="24"/>
        </w:rPr>
        <w:t xml:space="preserve">  </w:t>
      </w:r>
      <w:r w:rsidR="00384D48">
        <w:rPr>
          <w:rFonts w:ascii="Times New Roman" w:hAnsi="Times New Roman" w:cs="Times New Roman"/>
          <w:sz w:val="24"/>
          <w:szCs w:val="24"/>
        </w:rPr>
        <w:t xml:space="preserve"> </w:t>
      </w:r>
      <w:r w:rsidR="00A61F3A">
        <w:rPr>
          <w:rFonts w:ascii="Times New Roman" w:hAnsi="Times New Roman" w:cs="Times New Roman"/>
          <w:sz w:val="24"/>
          <w:szCs w:val="24"/>
        </w:rPr>
        <w:t xml:space="preserve">   </w:t>
      </w:r>
      <w:r w:rsidR="00D26AB3">
        <w:rPr>
          <w:rFonts w:ascii="Times New Roman" w:hAnsi="Times New Roman" w:cs="Times New Roman"/>
          <w:sz w:val="24"/>
          <w:szCs w:val="24"/>
        </w:rPr>
        <w:t>PODNOSITELJ ZAHTJEVA</w:t>
      </w:r>
    </w:p>
    <w:p w14:paraId="2B5B02D5" w14:textId="5F5ECCDC" w:rsidR="003317B0" w:rsidRDefault="003317B0" w:rsidP="009F7F81">
      <w:pPr>
        <w:spacing w:before="0" w:line="240" w:lineRule="auto"/>
        <w:ind w:left="720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14:paraId="05C91703" w14:textId="77777777" w:rsidR="00287D06" w:rsidRDefault="003317B0" w:rsidP="009F7F81">
      <w:pPr>
        <w:spacing w:before="0" w:line="240" w:lineRule="auto"/>
        <w:ind w:left="8640" w:firstLine="720"/>
        <w:jc w:val="center"/>
        <w:rPr>
          <w:rFonts w:ascii="Times New Roman" w:hAnsi="Times New Roman" w:cs="Times New Roman"/>
          <w:sz w:val="24"/>
          <w:szCs w:val="24"/>
        </w:rPr>
        <w:sectPr w:rsidR="00287D06" w:rsidSect="00E9204A">
          <w:pgSz w:w="16839" w:h="11907" w:orient="landscape" w:code="9"/>
          <w:pgMar w:top="567" w:right="396" w:bottom="709" w:left="426" w:header="720" w:footer="497" w:gutter="0"/>
          <w:cols w:space="720"/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bookmarkEnd w:id="1"/>
    <w:p w14:paraId="27E7177B" w14:textId="6E9A447D" w:rsidR="0010250E" w:rsidRDefault="0010250E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2F426F77" w14:textId="77777777" w:rsidR="00C04185" w:rsidRDefault="00C04185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8FFEC7A" w14:textId="77777777" w:rsidR="0043749A" w:rsidRDefault="0043749A" w:rsidP="0043749A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IZJAVA</w:t>
      </w:r>
    </w:p>
    <w:p w14:paraId="4D1FCD60" w14:textId="51A95F76" w:rsidR="0043749A" w:rsidRDefault="0043749A" w:rsidP="0043749A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C00F13" w14:textId="1FB7F0B6" w:rsidR="00C04185" w:rsidRDefault="00C04185" w:rsidP="0043749A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pod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kaznenom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materijalnom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odgovornošću</w:t>
      </w:r>
      <w:proofErr w:type="spellEnd"/>
    </w:p>
    <w:p w14:paraId="7AD8988E" w14:textId="77777777" w:rsidR="0043749A" w:rsidRDefault="0043749A" w:rsidP="0043749A">
      <w:pPr>
        <w:spacing w:before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2616CFB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4E9EBA84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631EB" w14:textId="77777777" w:rsidR="0043749A" w:rsidRPr="00B139C5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Ja,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______________________________________,  </w:t>
      </w:r>
      <w:proofErr w:type="spellStart"/>
      <w:r>
        <w:rPr>
          <w:rFonts w:ascii="Times New Roman" w:hAnsi="Times New Roman" w:cs="Times New Roman"/>
          <w:sz w:val="24"/>
          <w:szCs w:val="24"/>
        </w:rPr>
        <w:t>rođen</w:t>
      </w:r>
      <w:proofErr w:type="spellEnd"/>
      <w:r>
        <w:rPr>
          <w:rFonts w:ascii="Times New Roman" w:hAnsi="Times New Roman" w:cs="Times New Roman"/>
          <w:sz w:val="24"/>
          <w:szCs w:val="24"/>
        </w:rPr>
        <w:t>/a  _________________________________</w:t>
      </w:r>
    </w:p>
    <w:p w14:paraId="7D95E7A6" w14:textId="77777777" w:rsidR="0043749A" w:rsidRPr="00A30D99" w:rsidRDefault="0043749A" w:rsidP="0043749A">
      <w:pPr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7AE4BEFE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___________________________,  s </w:t>
      </w:r>
      <w:proofErr w:type="spellStart"/>
      <w:r>
        <w:rPr>
          <w:rFonts w:ascii="Times New Roman" w:hAnsi="Times New Roman" w:cs="Times New Roman"/>
          <w:sz w:val="24"/>
          <w:szCs w:val="24"/>
        </w:rPr>
        <w:t>mjestom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prebivališta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 _______________________________</w:t>
      </w:r>
    </w:p>
    <w:p w14:paraId="3480017F" w14:textId="77777777" w:rsidR="0043749A" w:rsidRPr="00A30D99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2DC63C48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adresi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_________________________________________,  OIB  ___________________________</w:t>
      </w:r>
    </w:p>
    <w:p w14:paraId="29035326" w14:textId="77777777" w:rsidR="0043749A" w:rsidRPr="00A30D99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7F99AD18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izjavljujem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kaznenom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materijalnom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odgovornošću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sljedeće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5927F2F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6DAE71D1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8514919" w14:textId="72B5808C" w:rsidR="0043749A" w:rsidRDefault="0043749A" w:rsidP="0043749A">
      <w:pPr>
        <w:tabs>
          <w:tab w:val="left" w:pos="567"/>
        </w:tabs>
        <w:spacing w:before="0" w:line="60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ja i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članovi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mojeg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obiteljskog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navedeni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izjavi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članovima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zajedničkog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izjavljujemo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da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su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svi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podaci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navedeni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Obra</w:t>
      </w:r>
      <w:r w:rsidR="00F66100">
        <w:rPr>
          <w:rFonts w:ascii="Times New Roman" w:hAnsi="Times New Roman" w:cs="Times New Roman"/>
          <w:sz w:val="24"/>
          <w:szCs w:val="24"/>
          <w:u w:val="single"/>
        </w:rPr>
        <w:t>s</w:t>
      </w:r>
      <w:r w:rsidR="00C04185">
        <w:rPr>
          <w:rFonts w:ascii="Times New Roman" w:hAnsi="Times New Roman" w:cs="Times New Roman"/>
          <w:sz w:val="24"/>
          <w:szCs w:val="24"/>
          <w:u w:val="single"/>
        </w:rPr>
        <w:t>cu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1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te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njegovim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popratnim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izjavama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istiniti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 xml:space="preserve"> i </w:t>
      </w:r>
      <w:proofErr w:type="spellStart"/>
      <w:r w:rsidR="00C04185">
        <w:rPr>
          <w:rFonts w:ascii="Times New Roman" w:hAnsi="Times New Roman" w:cs="Times New Roman"/>
          <w:sz w:val="24"/>
          <w:szCs w:val="24"/>
          <w:u w:val="single"/>
        </w:rPr>
        <w:t>točni</w:t>
      </w:r>
      <w:proofErr w:type="spellEnd"/>
      <w:r w:rsidR="00C04185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416E2CC2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AB7DECD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AEB2D86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______________________, dana  ______________  2021. </w:t>
      </w:r>
      <w:proofErr w:type="spellStart"/>
      <w:r>
        <w:rPr>
          <w:rFonts w:ascii="Times New Roman" w:hAnsi="Times New Roman" w:cs="Times New Roman"/>
          <w:sz w:val="24"/>
          <w:szCs w:val="24"/>
        </w:rPr>
        <w:t>godine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B3E395B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D2B436E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FC6B80B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58F32BF" w14:textId="77777777" w:rsidR="0043749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19A9E6D" w14:textId="77777777" w:rsidR="0043749A" w:rsidRPr="00A61F3A" w:rsidRDefault="0043749A" w:rsidP="0043749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A61F3A">
        <w:rPr>
          <w:rFonts w:ascii="Times New Roman" w:hAnsi="Times New Roman" w:cs="Times New Roman"/>
          <w:sz w:val="24"/>
          <w:szCs w:val="24"/>
        </w:rPr>
        <w:t>PODNOSITELJ ZAHTJEVA</w:t>
      </w:r>
    </w:p>
    <w:p w14:paraId="53BCC205" w14:textId="77777777" w:rsidR="0043749A" w:rsidRDefault="0043749A" w:rsidP="0043749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B6C0E90" w14:textId="77777777" w:rsidR="0043749A" w:rsidRPr="00A61F3A" w:rsidRDefault="0043749A" w:rsidP="0043749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4B776E7F" w14:textId="77777777" w:rsidR="0043749A" w:rsidRDefault="0043749A" w:rsidP="0043749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3FD6E337" w14:textId="77777777" w:rsidR="0043749A" w:rsidRPr="00287D06" w:rsidRDefault="0043749A" w:rsidP="0043749A">
      <w:pPr>
        <w:rPr>
          <w:rFonts w:ascii="Times New Roman" w:hAnsi="Times New Roman" w:cs="Times New Roman"/>
          <w:sz w:val="24"/>
          <w:szCs w:val="24"/>
        </w:rPr>
      </w:pPr>
    </w:p>
    <w:p w14:paraId="31D79018" w14:textId="77777777" w:rsidR="0043749A" w:rsidRPr="00287D06" w:rsidRDefault="0043749A" w:rsidP="0043749A">
      <w:pPr>
        <w:rPr>
          <w:rFonts w:ascii="Times New Roman" w:hAnsi="Times New Roman" w:cs="Times New Roman"/>
          <w:sz w:val="24"/>
          <w:szCs w:val="24"/>
        </w:rPr>
      </w:pPr>
    </w:p>
    <w:p w14:paraId="35BFBDC3" w14:textId="77777777" w:rsidR="0043749A" w:rsidRPr="00287D06" w:rsidRDefault="0043749A" w:rsidP="0043749A">
      <w:pPr>
        <w:rPr>
          <w:rFonts w:ascii="Times New Roman" w:hAnsi="Times New Roman" w:cs="Times New Roman"/>
          <w:sz w:val="24"/>
          <w:szCs w:val="24"/>
        </w:rPr>
      </w:pPr>
    </w:p>
    <w:p w14:paraId="2A1F0DC0" w14:textId="045F48EF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67DA58E" w14:textId="2D452349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067742C" w14:textId="2BE08EDB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60D53D5A" w14:textId="6F9F7EB5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4CCDDDD" w14:textId="526847B8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5942EEC" w14:textId="20D8B561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4B31312" w14:textId="54EF624B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E9ABF65" w14:textId="11AD71F7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5F9D657" w14:textId="1CA097A2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7E5D507" w14:textId="272A49B5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1C5A6844" w14:textId="535EC56E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5C8E6CC" w14:textId="374B1825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6EA1CFB" w14:textId="6E66A558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2E20AD7" w14:textId="64C6CD45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9BDB0F3" w14:textId="3D3A2ECC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C221DC0" w14:textId="43DC4031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39771F0" w14:textId="13FAF1BC" w:rsidR="0043749A" w:rsidRDefault="0043749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7973619" w14:textId="77777777" w:rsidR="00A61F3A" w:rsidRDefault="00A61F3A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0765512" w14:textId="56AA48BD" w:rsidR="00B0515B" w:rsidRDefault="00B0515B" w:rsidP="00B0515B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DB55326" w14:textId="035152C3" w:rsidR="00B0515B" w:rsidRDefault="00B0515B" w:rsidP="00B0515B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IZJAVA</w:t>
      </w:r>
    </w:p>
    <w:p w14:paraId="61E0AB4D" w14:textId="64D7F388" w:rsidR="00B0515B" w:rsidRDefault="00B0515B" w:rsidP="00B0515B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69115" w14:textId="589E49A1" w:rsidR="00B0515B" w:rsidRDefault="00B0515B" w:rsidP="00B0515B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o </w:t>
      </w:r>
      <w:proofErr w:type="spellStart"/>
      <w:r w:rsidR="00251118">
        <w:rPr>
          <w:rFonts w:ascii="Times New Roman" w:hAnsi="Times New Roman" w:cs="Times New Roman"/>
          <w:b/>
          <w:bCs/>
          <w:sz w:val="28"/>
          <w:szCs w:val="28"/>
        </w:rPr>
        <w:t>stanovanju</w:t>
      </w:r>
      <w:proofErr w:type="spellEnd"/>
      <w:r w:rsidR="00251118">
        <w:rPr>
          <w:rFonts w:ascii="Times New Roman" w:hAnsi="Times New Roman" w:cs="Times New Roman"/>
          <w:b/>
          <w:bCs/>
          <w:sz w:val="28"/>
          <w:szCs w:val="28"/>
        </w:rPr>
        <w:t xml:space="preserve"> u </w:t>
      </w:r>
      <w:proofErr w:type="spellStart"/>
      <w:r w:rsidR="00251118">
        <w:rPr>
          <w:rFonts w:ascii="Times New Roman" w:hAnsi="Times New Roman" w:cs="Times New Roman"/>
          <w:b/>
          <w:bCs/>
          <w:sz w:val="28"/>
          <w:szCs w:val="28"/>
        </w:rPr>
        <w:t>neodgovarajućem</w:t>
      </w:r>
      <w:proofErr w:type="spellEnd"/>
      <w:r w:rsidR="002511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51118">
        <w:rPr>
          <w:rFonts w:ascii="Times New Roman" w:hAnsi="Times New Roman" w:cs="Times New Roman"/>
          <w:b/>
          <w:bCs/>
          <w:sz w:val="28"/>
          <w:szCs w:val="28"/>
        </w:rPr>
        <w:t>stanu</w:t>
      </w:r>
      <w:proofErr w:type="spellEnd"/>
      <w:r w:rsidR="002511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51118">
        <w:rPr>
          <w:rFonts w:ascii="Times New Roman" w:hAnsi="Times New Roman" w:cs="Times New Roman"/>
          <w:b/>
          <w:bCs/>
          <w:sz w:val="28"/>
          <w:szCs w:val="28"/>
        </w:rPr>
        <w:t>ili</w:t>
      </w:r>
      <w:proofErr w:type="spellEnd"/>
      <w:r w:rsidR="002511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51118">
        <w:rPr>
          <w:rFonts w:ascii="Times New Roman" w:hAnsi="Times New Roman" w:cs="Times New Roman"/>
          <w:b/>
          <w:bCs/>
          <w:sz w:val="28"/>
          <w:szCs w:val="28"/>
        </w:rPr>
        <w:t>kući</w:t>
      </w:r>
      <w:proofErr w:type="spellEnd"/>
    </w:p>
    <w:p w14:paraId="303C825E" w14:textId="1C622678" w:rsidR="00B139C5" w:rsidRDefault="00B139C5" w:rsidP="00B139C5">
      <w:pPr>
        <w:spacing w:before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C6A86A8" w14:textId="5F034CF3" w:rsidR="00B139C5" w:rsidRDefault="00B139C5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CABE763" w14:textId="77777777" w:rsidR="00A61F3A" w:rsidRDefault="00A61F3A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FB96A7" w14:textId="4829B04D" w:rsidR="00B139C5" w:rsidRPr="00B139C5" w:rsidRDefault="00B139C5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Ja,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______________________________________,  </w:t>
      </w:r>
      <w:proofErr w:type="spellStart"/>
      <w:r>
        <w:rPr>
          <w:rFonts w:ascii="Times New Roman" w:hAnsi="Times New Roman" w:cs="Times New Roman"/>
          <w:sz w:val="24"/>
          <w:szCs w:val="24"/>
        </w:rPr>
        <w:t>rođen</w:t>
      </w:r>
      <w:proofErr w:type="spellEnd"/>
      <w:r>
        <w:rPr>
          <w:rFonts w:ascii="Times New Roman" w:hAnsi="Times New Roman" w:cs="Times New Roman"/>
          <w:sz w:val="24"/>
          <w:szCs w:val="24"/>
        </w:rPr>
        <w:t>/a  _________________________________</w:t>
      </w:r>
    </w:p>
    <w:p w14:paraId="534AF9D7" w14:textId="7E5F9EEC" w:rsidR="00B139C5" w:rsidRPr="00A30D99" w:rsidRDefault="00B139C5" w:rsidP="00B139C5">
      <w:pPr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3560B135" w14:textId="7445BF3E" w:rsidR="00B139C5" w:rsidRDefault="00B139C5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___________________________,  s </w:t>
      </w:r>
      <w:proofErr w:type="spellStart"/>
      <w:r>
        <w:rPr>
          <w:rFonts w:ascii="Times New Roman" w:hAnsi="Times New Roman" w:cs="Times New Roman"/>
          <w:sz w:val="24"/>
          <w:szCs w:val="24"/>
        </w:rPr>
        <w:t>mjestom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prebivališta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 </w:t>
      </w:r>
      <w:r w:rsidR="00D45C91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32C6AD34" w14:textId="0AEF6B27" w:rsidR="00D45C91" w:rsidRPr="00A30D99" w:rsidRDefault="00D45C91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1DEE60AE" w14:textId="0990DE60" w:rsidR="00D45C91" w:rsidRDefault="00D45C91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adresi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_________________________________________,  OIB  ___________________________</w:t>
      </w:r>
    </w:p>
    <w:p w14:paraId="15AFCE09" w14:textId="147FFBD9" w:rsidR="00D45C91" w:rsidRPr="00A30D99" w:rsidRDefault="00D45C91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0CED7FBD" w14:textId="40E12E3F" w:rsidR="00D45C91" w:rsidRDefault="00D45C91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izjavljujem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kaznenom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materijalnom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odgovornošću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sljedeće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19B7ED52" w14:textId="09D88408" w:rsidR="00A61F3A" w:rsidRDefault="00A61F3A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24DC9D2" w14:textId="77777777" w:rsidR="00A61F3A" w:rsidRDefault="00A61F3A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1FD2D89" w14:textId="1477E3C1" w:rsidR="00D45C91" w:rsidRDefault="00D45C91" w:rsidP="00B139C5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66932B0" w14:textId="71BD336F" w:rsidR="00255712" w:rsidRDefault="00255712" w:rsidP="00A61F3A">
      <w:pPr>
        <w:tabs>
          <w:tab w:val="left" w:pos="567"/>
        </w:tabs>
        <w:spacing w:before="0" w:line="60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ja i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članovi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mojeg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obiteljskog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navedeni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izjavi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članovima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zajedničkog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 w:rsidR="00497D28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stanuj</w:t>
      </w:r>
      <w:r w:rsidR="00221A5F">
        <w:rPr>
          <w:rFonts w:ascii="Times New Roman" w:hAnsi="Times New Roman" w:cs="Times New Roman"/>
          <w:sz w:val="24"/>
          <w:szCs w:val="24"/>
          <w:u w:val="single"/>
        </w:rPr>
        <w:t>emo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neodgovarajućem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stanu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ili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kući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svom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vlasništvu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ili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vlasništvu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člana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obiteljskog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 w:rsidR="00251118" w:rsidRPr="0025111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7EF53029" w14:textId="77777777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AAC7AE2" w14:textId="77777777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D0DFC83" w14:textId="77777777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______________________, dana  ______________  2021. </w:t>
      </w:r>
      <w:proofErr w:type="spellStart"/>
      <w:r>
        <w:rPr>
          <w:rFonts w:ascii="Times New Roman" w:hAnsi="Times New Roman" w:cs="Times New Roman"/>
          <w:sz w:val="24"/>
          <w:szCs w:val="24"/>
        </w:rPr>
        <w:t>godine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BC06056" w14:textId="77777777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635025E" w14:textId="04620ADF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047D193" w14:textId="1E3FBDF8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E67A452" w14:textId="77777777" w:rsid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1A481892" w14:textId="529A441A" w:rsidR="00A61F3A" w:rsidRPr="00A61F3A" w:rsidRDefault="00A61F3A" w:rsidP="00A61F3A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384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61F3A">
        <w:rPr>
          <w:rFonts w:ascii="Times New Roman" w:hAnsi="Times New Roman" w:cs="Times New Roman"/>
          <w:sz w:val="24"/>
          <w:szCs w:val="24"/>
        </w:rPr>
        <w:t>PODNOSITELJ ZAHTJEVA</w:t>
      </w:r>
    </w:p>
    <w:p w14:paraId="010E334A" w14:textId="77777777" w:rsidR="00A61F3A" w:rsidRDefault="00A61F3A" w:rsidP="00A61F3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AE349F7" w14:textId="06EB043C" w:rsidR="00A61F3A" w:rsidRPr="00A61F3A" w:rsidRDefault="00A61F3A" w:rsidP="00A61F3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65F396FE" w14:textId="6D667420" w:rsidR="00A61F3A" w:rsidRDefault="00A61F3A" w:rsidP="00A61F3A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0E81F334" w14:textId="2A5BC3DF" w:rsidR="00287D06" w:rsidRP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1D75FB69" w14:textId="523AA3DD" w:rsidR="00287D06" w:rsidRP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2EAD4262" w14:textId="47D86F0F" w:rsidR="00287D06" w:rsidRP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55297AE6" w14:textId="335CAB56" w:rsidR="00287D06" w:rsidRP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0525DDA9" w14:textId="18B54096" w:rsidR="00287D06" w:rsidRP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7C7B8A10" w14:textId="2A6C8445" w:rsidR="00287D06" w:rsidRDefault="00287D06" w:rsidP="00287D06">
      <w:pPr>
        <w:rPr>
          <w:rFonts w:ascii="Times New Roman" w:hAnsi="Times New Roman" w:cs="Times New Roman"/>
          <w:sz w:val="24"/>
          <w:szCs w:val="24"/>
        </w:rPr>
      </w:pPr>
    </w:p>
    <w:p w14:paraId="201B19AB" w14:textId="0939C36F" w:rsidR="00287D06" w:rsidRDefault="00287D06" w:rsidP="00287D06">
      <w:pPr>
        <w:tabs>
          <w:tab w:val="left" w:pos="83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80B35B8" w14:textId="311896C2" w:rsidR="00287D06" w:rsidRDefault="00287D06" w:rsidP="00287D06">
      <w:pPr>
        <w:tabs>
          <w:tab w:val="left" w:pos="8350"/>
        </w:tabs>
        <w:rPr>
          <w:rFonts w:ascii="Times New Roman" w:hAnsi="Times New Roman" w:cs="Times New Roman"/>
          <w:sz w:val="24"/>
          <w:szCs w:val="24"/>
        </w:rPr>
      </w:pPr>
    </w:p>
    <w:p w14:paraId="175C4BD3" w14:textId="4AD58BBC" w:rsidR="00287D06" w:rsidRDefault="00287D06" w:rsidP="00287D06">
      <w:pPr>
        <w:tabs>
          <w:tab w:val="left" w:pos="8350"/>
        </w:tabs>
        <w:rPr>
          <w:rFonts w:ascii="Times New Roman" w:hAnsi="Times New Roman" w:cs="Times New Roman"/>
          <w:sz w:val="24"/>
          <w:szCs w:val="24"/>
        </w:rPr>
      </w:pPr>
    </w:p>
    <w:p w14:paraId="7D5E79F8" w14:textId="77777777" w:rsidR="00287D06" w:rsidRDefault="00287D06" w:rsidP="00287D06">
      <w:pPr>
        <w:tabs>
          <w:tab w:val="left" w:pos="8350"/>
        </w:tabs>
        <w:rPr>
          <w:rFonts w:ascii="Times New Roman" w:hAnsi="Times New Roman" w:cs="Times New Roman"/>
          <w:sz w:val="24"/>
          <w:szCs w:val="24"/>
        </w:rPr>
      </w:pPr>
    </w:p>
    <w:p w14:paraId="711302CA" w14:textId="23786252" w:rsidR="00287D06" w:rsidRDefault="00287D06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1D8CB46" w14:textId="64FB0525" w:rsidR="00144B54" w:rsidRDefault="00144B54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D01544B" w14:textId="290AB083" w:rsidR="00144B54" w:rsidRDefault="00144B54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1A22642A" w14:textId="3469592E" w:rsidR="00621D63" w:rsidRDefault="00621D63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88EFCD9" w14:textId="3086E115" w:rsidR="00621D63" w:rsidRDefault="00621D63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4175AAB6" w14:textId="5A22D7EA" w:rsidR="00621D63" w:rsidRDefault="00621D63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5C21702" w14:textId="01F969E4" w:rsidR="00621D63" w:rsidRDefault="00621D63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8601237" w14:textId="77777777" w:rsidR="00621D63" w:rsidRDefault="00621D63" w:rsidP="00287D06">
      <w:pPr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15EEFDB" w14:textId="77777777" w:rsidR="00287D06" w:rsidRDefault="00287D06" w:rsidP="00287D0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IZJAVA</w:t>
      </w:r>
    </w:p>
    <w:p w14:paraId="32244A66" w14:textId="77777777" w:rsidR="00287D06" w:rsidRDefault="00287D06" w:rsidP="00287D0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46FA7B" w14:textId="0AC6F201" w:rsidR="00287D06" w:rsidRDefault="00287D06" w:rsidP="00287D06">
      <w:pPr>
        <w:spacing w:before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o </w:t>
      </w:r>
      <w:proofErr w:type="spellStart"/>
      <w:r w:rsidR="001E09D7">
        <w:rPr>
          <w:rFonts w:ascii="Times New Roman" w:hAnsi="Times New Roman" w:cs="Times New Roman"/>
          <w:b/>
          <w:bCs/>
          <w:sz w:val="28"/>
          <w:szCs w:val="28"/>
        </w:rPr>
        <w:t>korištenju</w:t>
      </w:r>
      <w:proofErr w:type="spellEnd"/>
      <w:r w:rsidR="001E09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0503C">
        <w:rPr>
          <w:rFonts w:ascii="Times New Roman" w:hAnsi="Times New Roman" w:cs="Times New Roman"/>
          <w:b/>
          <w:bCs/>
          <w:sz w:val="28"/>
          <w:szCs w:val="28"/>
        </w:rPr>
        <w:t>iznajmlj</w:t>
      </w:r>
      <w:r w:rsidR="001E09D7">
        <w:rPr>
          <w:rFonts w:ascii="Times New Roman" w:hAnsi="Times New Roman" w:cs="Times New Roman"/>
          <w:b/>
          <w:bCs/>
          <w:sz w:val="28"/>
          <w:szCs w:val="28"/>
        </w:rPr>
        <w:t>enog</w:t>
      </w:r>
      <w:proofErr w:type="spellEnd"/>
      <w:r w:rsidR="0060503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0503C">
        <w:rPr>
          <w:rFonts w:ascii="Times New Roman" w:hAnsi="Times New Roman" w:cs="Times New Roman"/>
          <w:b/>
          <w:bCs/>
          <w:sz w:val="28"/>
          <w:szCs w:val="28"/>
        </w:rPr>
        <w:t>stana</w:t>
      </w:r>
      <w:proofErr w:type="spellEnd"/>
      <w:r w:rsidR="0060503C">
        <w:rPr>
          <w:rFonts w:ascii="Times New Roman" w:hAnsi="Times New Roman" w:cs="Times New Roman"/>
          <w:b/>
          <w:bCs/>
          <w:sz w:val="28"/>
          <w:szCs w:val="28"/>
        </w:rPr>
        <w:t xml:space="preserve"> bez </w:t>
      </w:r>
      <w:proofErr w:type="spellStart"/>
      <w:r w:rsidR="0060503C">
        <w:rPr>
          <w:rFonts w:ascii="Times New Roman" w:hAnsi="Times New Roman" w:cs="Times New Roman"/>
          <w:b/>
          <w:bCs/>
          <w:sz w:val="28"/>
          <w:szCs w:val="28"/>
        </w:rPr>
        <w:t>ugovora</w:t>
      </w:r>
      <w:proofErr w:type="spellEnd"/>
      <w:r w:rsidR="0060503C">
        <w:rPr>
          <w:rFonts w:ascii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="0060503C">
        <w:rPr>
          <w:rFonts w:ascii="Times New Roman" w:hAnsi="Times New Roman" w:cs="Times New Roman"/>
          <w:b/>
          <w:bCs/>
          <w:sz w:val="28"/>
          <w:szCs w:val="28"/>
        </w:rPr>
        <w:t>najmu</w:t>
      </w:r>
      <w:proofErr w:type="spellEnd"/>
      <w:r w:rsidR="0060503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0503C">
        <w:rPr>
          <w:rFonts w:ascii="Times New Roman" w:hAnsi="Times New Roman" w:cs="Times New Roman"/>
          <w:b/>
          <w:bCs/>
          <w:sz w:val="28"/>
          <w:szCs w:val="28"/>
        </w:rPr>
        <w:t>stana</w:t>
      </w:r>
      <w:proofErr w:type="spellEnd"/>
    </w:p>
    <w:p w14:paraId="7F041456" w14:textId="77777777" w:rsidR="00287D06" w:rsidRDefault="00287D06" w:rsidP="00287D06">
      <w:pPr>
        <w:spacing w:before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A8D3305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5EB2E24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6076C" w14:textId="77777777" w:rsidR="00287D06" w:rsidRPr="00B139C5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Ja,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______________________________________,  </w:t>
      </w:r>
      <w:proofErr w:type="spellStart"/>
      <w:r>
        <w:rPr>
          <w:rFonts w:ascii="Times New Roman" w:hAnsi="Times New Roman" w:cs="Times New Roman"/>
          <w:sz w:val="24"/>
          <w:szCs w:val="24"/>
        </w:rPr>
        <w:t>rođen</w:t>
      </w:r>
      <w:proofErr w:type="spellEnd"/>
      <w:r>
        <w:rPr>
          <w:rFonts w:ascii="Times New Roman" w:hAnsi="Times New Roman" w:cs="Times New Roman"/>
          <w:sz w:val="24"/>
          <w:szCs w:val="24"/>
        </w:rPr>
        <w:t>/a  _________________________________</w:t>
      </w:r>
    </w:p>
    <w:p w14:paraId="3167AD40" w14:textId="77777777" w:rsidR="00287D06" w:rsidRPr="00A30D99" w:rsidRDefault="00287D06" w:rsidP="00287D06">
      <w:pPr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716E431E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___________________________,  s </w:t>
      </w:r>
      <w:proofErr w:type="spellStart"/>
      <w:r>
        <w:rPr>
          <w:rFonts w:ascii="Times New Roman" w:hAnsi="Times New Roman" w:cs="Times New Roman"/>
          <w:sz w:val="24"/>
          <w:szCs w:val="24"/>
        </w:rPr>
        <w:t>mjestom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prebivališta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  _______________________________</w:t>
      </w:r>
    </w:p>
    <w:p w14:paraId="2E11D20E" w14:textId="77777777" w:rsidR="00287D06" w:rsidRPr="00A30D99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7CB43C2C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adresi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_________________________________________,  OIB  ___________________________</w:t>
      </w:r>
    </w:p>
    <w:p w14:paraId="29756311" w14:textId="77777777" w:rsidR="00287D06" w:rsidRPr="00A30D99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32"/>
          <w:szCs w:val="32"/>
        </w:rPr>
      </w:pPr>
    </w:p>
    <w:p w14:paraId="1766390D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izjavljujem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 </w:t>
      </w:r>
      <w:proofErr w:type="spellStart"/>
      <w:r>
        <w:rPr>
          <w:rFonts w:ascii="Times New Roman" w:hAnsi="Times New Roman" w:cs="Times New Roman"/>
          <w:sz w:val="24"/>
          <w:szCs w:val="24"/>
        </w:rPr>
        <w:t>kaznenom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materijalnom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odgovornošću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sljedeće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47A77234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DD4FD7E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6F0DCB59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FFEF65D" w14:textId="6BE82C4F" w:rsidR="00AF38BF" w:rsidRDefault="00AF38BF" w:rsidP="00AF38BF">
      <w:pPr>
        <w:tabs>
          <w:tab w:val="left" w:pos="567"/>
        </w:tabs>
        <w:spacing w:before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8BF">
        <w:rPr>
          <w:rFonts w:ascii="Times New Roman" w:hAnsi="Times New Roman" w:cs="Times New Roman"/>
          <w:sz w:val="24"/>
          <w:szCs w:val="24"/>
        </w:rPr>
        <w:tab/>
      </w:r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ja i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članovi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mojeg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obiteljskog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navedeni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u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izjavi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o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članovima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zajedničkog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87D06">
        <w:rPr>
          <w:rFonts w:ascii="Times New Roman" w:hAnsi="Times New Roman" w:cs="Times New Roman"/>
          <w:sz w:val="24"/>
          <w:szCs w:val="24"/>
          <w:u w:val="single"/>
        </w:rPr>
        <w:t>domaćinstva</w:t>
      </w:r>
      <w:proofErr w:type="spellEnd"/>
      <w:r w:rsidR="00287D06">
        <w:rPr>
          <w:rFonts w:ascii="Times New Roman" w:hAnsi="Times New Roman" w:cs="Times New Roman"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E09D7">
        <w:rPr>
          <w:rFonts w:ascii="Times New Roman" w:hAnsi="Times New Roman" w:cs="Times New Roman"/>
          <w:sz w:val="24"/>
          <w:szCs w:val="24"/>
          <w:u w:val="single"/>
        </w:rPr>
        <w:t>koristimo</w:t>
      </w:r>
      <w:proofErr w:type="spellEnd"/>
      <w:r w:rsidR="001E09D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E82D7C">
        <w:rPr>
          <w:rFonts w:ascii="Times New Roman" w:hAnsi="Times New Roman" w:cs="Times New Roman"/>
          <w:sz w:val="24"/>
          <w:szCs w:val="24"/>
          <w:u w:val="single"/>
        </w:rPr>
        <w:t>iznajmljeni</w:t>
      </w:r>
      <w:proofErr w:type="spellEnd"/>
      <w:r w:rsidR="00E82D7C">
        <w:rPr>
          <w:rFonts w:ascii="Times New Roman" w:hAnsi="Times New Roman" w:cs="Times New Roman"/>
          <w:sz w:val="24"/>
          <w:szCs w:val="24"/>
          <w:u w:val="single"/>
        </w:rPr>
        <w:t xml:space="preserve"> stan na </w:t>
      </w:r>
      <w:proofErr w:type="spellStart"/>
      <w:proofErr w:type="gramStart"/>
      <w:r w:rsidR="00E82D7C">
        <w:rPr>
          <w:rFonts w:ascii="Times New Roman" w:hAnsi="Times New Roman" w:cs="Times New Roman"/>
          <w:sz w:val="24"/>
          <w:szCs w:val="24"/>
          <w:u w:val="single"/>
        </w:rPr>
        <w:t>adresi</w:t>
      </w:r>
      <w:proofErr w:type="spellEnd"/>
      <w:r w:rsidR="00E82D7C"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 w:rsidR="00E82D7C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FA7DCD">
        <w:rPr>
          <w:rFonts w:ascii="Times New Roman" w:hAnsi="Times New Roman" w:cs="Times New Roman"/>
          <w:sz w:val="24"/>
          <w:szCs w:val="24"/>
        </w:rPr>
        <w:t>__________</w:t>
      </w:r>
      <w:r w:rsidR="00E82D7C">
        <w:rPr>
          <w:rFonts w:ascii="Times New Roman" w:hAnsi="Times New Roman" w:cs="Times New Roman"/>
          <w:sz w:val="24"/>
          <w:szCs w:val="24"/>
        </w:rPr>
        <w:t>, u</w:t>
      </w:r>
    </w:p>
    <w:p w14:paraId="7F3F09D8" w14:textId="3CAD50BB" w:rsidR="00287D06" w:rsidRDefault="00E82D7C" w:rsidP="00AF38BF">
      <w:pPr>
        <w:tabs>
          <w:tab w:val="left" w:pos="567"/>
        </w:tabs>
        <w:spacing w:before="0"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FA7DC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bez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ugovora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najmu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stana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30698EB1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C93F371" w14:textId="7D6D138D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C93F1A5" w14:textId="32AA36A9" w:rsidR="00FA7DCD" w:rsidRDefault="00FA7DCD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2EF1968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______________________, dana  ______________  2021. </w:t>
      </w:r>
      <w:proofErr w:type="spellStart"/>
      <w:r>
        <w:rPr>
          <w:rFonts w:ascii="Times New Roman" w:hAnsi="Times New Roman" w:cs="Times New Roman"/>
          <w:sz w:val="24"/>
          <w:szCs w:val="24"/>
        </w:rPr>
        <w:t>godine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9AE7F14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564DE301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050A74CF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7D2FDBB3" w14:textId="77777777" w:rsidR="00287D06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14:paraId="300C4C34" w14:textId="0333777C" w:rsidR="00287D06" w:rsidRPr="00A61F3A" w:rsidRDefault="00287D06" w:rsidP="00287D06">
      <w:pPr>
        <w:tabs>
          <w:tab w:val="left" w:pos="567"/>
        </w:tabs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384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61F3A">
        <w:rPr>
          <w:rFonts w:ascii="Times New Roman" w:hAnsi="Times New Roman" w:cs="Times New Roman"/>
          <w:sz w:val="24"/>
          <w:szCs w:val="24"/>
        </w:rPr>
        <w:t>PODNOSITELJ ZAHTJEVA</w:t>
      </w:r>
    </w:p>
    <w:p w14:paraId="62664473" w14:textId="77777777" w:rsidR="0091354B" w:rsidRDefault="0091354B" w:rsidP="00287D06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03D8038" w14:textId="60B6DDC2" w:rsidR="00287D06" w:rsidRPr="00A61F3A" w:rsidRDefault="00287D06" w:rsidP="00287D06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14:paraId="526C8D07" w14:textId="77777777" w:rsidR="00287D06" w:rsidRPr="00A61F3A" w:rsidRDefault="00287D06" w:rsidP="00287D06">
      <w:pPr>
        <w:tabs>
          <w:tab w:val="left" w:pos="567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1F3A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62774AB8" w14:textId="77777777" w:rsidR="00287D06" w:rsidRPr="00287D06" w:rsidRDefault="00287D06" w:rsidP="00287D06">
      <w:pPr>
        <w:tabs>
          <w:tab w:val="left" w:pos="8350"/>
        </w:tabs>
        <w:rPr>
          <w:rFonts w:ascii="Times New Roman" w:hAnsi="Times New Roman" w:cs="Times New Roman"/>
          <w:sz w:val="24"/>
          <w:szCs w:val="24"/>
        </w:rPr>
      </w:pPr>
    </w:p>
    <w:sectPr w:rsidR="00287D06" w:rsidRPr="00287D06" w:rsidSect="00B0515B">
      <w:footerReference w:type="default" r:id="rId13"/>
      <w:footerReference w:type="first" r:id="rId14"/>
      <w:pgSz w:w="11907" w:h="16839" w:code="9"/>
      <w:pgMar w:top="396" w:right="709" w:bottom="426" w:left="567" w:header="720" w:footer="49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E12A8" w14:textId="77777777" w:rsidR="007E5ECA" w:rsidRDefault="007E5ECA">
      <w:pPr>
        <w:spacing w:before="0" w:line="240" w:lineRule="auto"/>
      </w:pPr>
      <w:r>
        <w:separator/>
      </w:r>
    </w:p>
  </w:endnote>
  <w:endnote w:type="continuationSeparator" w:id="0">
    <w:p w14:paraId="36DC5082" w14:textId="77777777" w:rsidR="007E5ECA" w:rsidRDefault="007E5ECA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91100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14:paraId="3AB4B508" w14:textId="6AC2532D" w:rsidR="006D3BBF" w:rsidRPr="00A137CE" w:rsidRDefault="00A137CE" w:rsidP="00A137CE">
        <w:pPr>
          <w:pStyle w:val="Podnoje0"/>
          <w:jc w:val="right"/>
          <w:rPr>
            <w:rFonts w:ascii="Times New Roman" w:hAnsi="Times New Roman" w:cs="Times New Roman"/>
            <w:sz w:val="20"/>
          </w:rPr>
        </w:pPr>
        <w:r w:rsidRPr="00A137CE">
          <w:rPr>
            <w:rFonts w:ascii="Times New Roman" w:hAnsi="Times New Roman" w:cs="Times New Roman"/>
            <w:sz w:val="20"/>
          </w:rPr>
          <w:fldChar w:fldCharType="begin"/>
        </w:r>
        <w:r w:rsidRPr="00A137CE">
          <w:rPr>
            <w:rFonts w:ascii="Times New Roman" w:hAnsi="Times New Roman" w:cs="Times New Roman"/>
            <w:sz w:val="20"/>
          </w:rPr>
          <w:instrText>PAGE   \* MERGEFORMAT</w:instrText>
        </w:r>
        <w:r w:rsidRPr="00A137CE">
          <w:rPr>
            <w:rFonts w:ascii="Times New Roman" w:hAnsi="Times New Roman" w:cs="Times New Roman"/>
            <w:sz w:val="20"/>
          </w:rPr>
          <w:fldChar w:fldCharType="separate"/>
        </w:r>
        <w:r w:rsidRPr="00A137CE">
          <w:rPr>
            <w:rFonts w:ascii="Times New Roman" w:hAnsi="Times New Roman" w:cs="Times New Roman"/>
            <w:sz w:val="20"/>
            <w:lang w:val="hr-HR"/>
          </w:rPr>
          <w:t>2</w:t>
        </w:r>
        <w:r w:rsidRPr="00A137CE">
          <w:rPr>
            <w:rFonts w:ascii="Times New Roman" w:hAnsi="Times New Roman" w:cs="Times New Roman"/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</w:rPr>
      <w:id w:val="-1739389052"/>
      <w:docPartObj>
        <w:docPartGallery w:val="Page Numbers (Bottom of Page)"/>
        <w:docPartUnique/>
      </w:docPartObj>
    </w:sdtPr>
    <w:sdtEndPr/>
    <w:sdtContent>
      <w:p w14:paraId="1CEC773B" w14:textId="09E63589" w:rsidR="00A137CE" w:rsidRPr="00A137CE" w:rsidRDefault="00A137CE" w:rsidP="00A137CE">
        <w:pPr>
          <w:pStyle w:val="Podnoje0"/>
          <w:jc w:val="right"/>
          <w:rPr>
            <w:rFonts w:ascii="Times New Roman" w:hAnsi="Times New Roman" w:cs="Times New Roman"/>
            <w:sz w:val="20"/>
          </w:rPr>
        </w:pPr>
        <w:r w:rsidRPr="00A137CE">
          <w:rPr>
            <w:rFonts w:ascii="Times New Roman" w:hAnsi="Times New Roman" w:cs="Times New Roman"/>
            <w:sz w:val="20"/>
          </w:rPr>
          <w:fldChar w:fldCharType="begin"/>
        </w:r>
        <w:r w:rsidRPr="00A137CE">
          <w:rPr>
            <w:rFonts w:ascii="Times New Roman" w:hAnsi="Times New Roman" w:cs="Times New Roman"/>
            <w:sz w:val="20"/>
          </w:rPr>
          <w:instrText>PAGE   \* MERGEFORMAT</w:instrText>
        </w:r>
        <w:r w:rsidRPr="00A137CE">
          <w:rPr>
            <w:rFonts w:ascii="Times New Roman" w:hAnsi="Times New Roman" w:cs="Times New Roman"/>
            <w:sz w:val="20"/>
          </w:rPr>
          <w:fldChar w:fldCharType="separate"/>
        </w:r>
        <w:r w:rsidRPr="00A137CE">
          <w:rPr>
            <w:rFonts w:ascii="Times New Roman" w:hAnsi="Times New Roman" w:cs="Times New Roman"/>
            <w:sz w:val="20"/>
            <w:lang w:val="hr-HR"/>
          </w:rPr>
          <w:t>2</w:t>
        </w:r>
        <w:r w:rsidRPr="00A137CE">
          <w:rPr>
            <w:rFonts w:ascii="Times New Roman" w:hAnsi="Times New Roman" w:cs="Times New Roman"/>
            <w:sz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4D0B6" w14:textId="4F6602F8" w:rsidR="00287D06" w:rsidRPr="00287D06" w:rsidRDefault="00287D06" w:rsidP="00287D06">
    <w:pPr>
      <w:pStyle w:val="Podnoje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E493B" w14:textId="2450D7F2" w:rsidR="00287D06" w:rsidRPr="00A137CE" w:rsidRDefault="00287D06" w:rsidP="00A137CE">
    <w:pPr>
      <w:pStyle w:val="Podnoje0"/>
      <w:jc w:val="right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14D6C" w14:textId="77777777" w:rsidR="007E5ECA" w:rsidRDefault="007E5ECA">
      <w:pPr>
        <w:spacing w:before="0" w:line="240" w:lineRule="auto"/>
      </w:pPr>
      <w:r>
        <w:separator/>
      </w:r>
    </w:p>
  </w:footnote>
  <w:footnote w:type="continuationSeparator" w:id="0">
    <w:p w14:paraId="6CF9403F" w14:textId="77777777" w:rsidR="007E5ECA" w:rsidRDefault="007E5ECA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A50EF"/>
    <w:multiLevelType w:val="hybridMultilevel"/>
    <w:tmpl w:val="38160842"/>
    <w:lvl w:ilvl="0" w:tplc="B34CED3A">
      <w:start w:val="1"/>
      <w:numFmt w:val="decimal"/>
      <w:pStyle w:val="naslov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123"/>
    <w:rsid w:val="00011091"/>
    <w:rsid w:val="000310D6"/>
    <w:rsid w:val="00055C84"/>
    <w:rsid w:val="00062FA9"/>
    <w:rsid w:val="00095F4A"/>
    <w:rsid w:val="000B4E28"/>
    <w:rsid w:val="000C4289"/>
    <w:rsid w:val="000D293F"/>
    <w:rsid w:val="000F03AB"/>
    <w:rsid w:val="000F73F6"/>
    <w:rsid w:val="0010250E"/>
    <w:rsid w:val="00123283"/>
    <w:rsid w:val="00144B54"/>
    <w:rsid w:val="00154AA1"/>
    <w:rsid w:val="00174858"/>
    <w:rsid w:val="00177592"/>
    <w:rsid w:val="00196EFB"/>
    <w:rsid w:val="001C5CE7"/>
    <w:rsid w:val="001D1E07"/>
    <w:rsid w:val="001E09D7"/>
    <w:rsid w:val="001E5EBA"/>
    <w:rsid w:val="001F12DB"/>
    <w:rsid w:val="001F226D"/>
    <w:rsid w:val="001F64EB"/>
    <w:rsid w:val="00221A5F"/>
    <w:rsid w:val="002258CB"/>
    <w:rsid w:val="0022789F"/>
    <w:rsid w:val="0023160E"/>
    <w:rsid w:val="0023242C"/>
    <w:rsid w:val="00251118"/>
    <w:rsid w:val="00255712"/>
    <w:rsid w:val="00287D06"/>
    <w:rsid w:val="0029798B"/>
    <w:rsid w:val="002D3E8E"/>
    <w:rsid w:val="002E3AAA"/>
    <w:rsid w:val="002F7129"/>
    <w:rsid w:val="003214DA"/>
    <w:rsid w:val="00324B69"/>
    <w:rsid w:val="00324E5B"/>
    <w:rsid w:val="003317B0"/>
    <w:rsid w:val="00344B49"/>
    <w:rsid w:val="00367F26"/>
    <w:rsid w:val="00384D48"/>
    <w:rsid w:val="003965EC"/>
    <w:rsid w:val="003A6B6E"/>
    <w:rsid w:val="003A7F3D"/>
    <w:rsid w:val="003C1779"/>
    <w:rsid w:val="003D2E0E"/>
    <w:rsid w:val="003E0E15"/>
    <w:rsid w:val="003F3167"/>
    <w:rsid w:val="00402F70"/>
    <w:rsid w:val="004039B4"/>
    <w:rsid w:val="0040725C"/>
    <w:rsid w:val="00427625"/>
    <w:rsid w:val="004277F5"/>
    <w:rsid w:val="0043749A"/>
    <w:rsid w:val="00447A86"/>
    <w:rsid w:val="004562A3"/>
    <w:rsid w:val="004676E2"/>
    <w:rsid w:val="00473DED"/>
    <w:rsid w:val="00495364"/>
    <w:rsid w:val="00497D28"/>
    <w:rsid w:val="004A0E02"/>
    <w:rsid w:val="004B4694"/>
    <w:rsid w:val="004B595D"/>
    <w:rsid w:val="004C61F8"/>
    <w:rsid w:val="004D2547"/>
    <w:rsid w:val="004D5720"/>
    <w:rsid w:val="004E1193"/>
    <w:rsid w:val="0050771D"/>
    <w:rsid w:val="00560E3C"/>
    <w:rsid w:val="005643D0"/>
    <w:rsid w:val="00582356"/>
    <w:rsid w:val="005911D9"/>
    <w:rsid w:val="005B02E6"/>
    <w:rsid w:val="005D2A5E"/>
    <w:rsid w:val="005E7128"/>
    <w:rsid w:val="00602123"/>
    <w:rsid w:val="0060318A"/>
    <w:rsid w:val="0060503C"/>
    <w:rsid w:val="00611133"/>
    <w:rsid w:val="00621D63"/>
    <w:rsid w:val="00640FE3"/>
    <w:rsid w:val="0065167E"/>
    <w:rsid w:val="00660FEF"/>
    <w:rsid w:val="00667158"/>
    <w:rsid w:val="00681733"/>
    <w:rsid w:val="006A2DDD"/>
    <w:rsid w:val="006B1C32"/>
    <w:rsid w:val="006B2804"/>
    <w:rsid w:val="006D0551"/>
    <w:rsid w:val="006D3BBF"/>
    <w:rsid w:val="006D7C49"/>
    <w:rsid w:val="006E33AA"/>
    <w:rsid w:val="00711C82"/>
    <w:rsid w:val="00716691"/>
    <w:rsid w:val="00734C27"/>
    <w:rsid w:val="0078673A"/>
    <w:rsid w:val="007941E9"/>
    <w:rsid w:val="007A46FC"/>
    <w:rsid w:val="007A6044"/>
    <w:rsid w:val="007B655D"/>
    <w:rsid w:val="007B7698"/>
    <w:rsid w:val="007D1DA8"/>
    <w:rsid w:val="007D2FA2"/>
    <w:rsid w:val="007E5ECA"/>
    <w:rsid w:val="0080556D"/>
    <w:rsid w:val="00816EA6"/>
    <w:rsid w:val="00821B94"/>
    <w:rsid w:val="00854832"/>
    <w:rsid w:val="008633EE"/>
    <w:rsid w:val="00876C72"/>
    <w:rsid w:val="00894840"/>
    <w:rsid w:val="008D1D89"/>
    <w:rsid w:val="008D501E"/>
    <w:rsid w:val="008E00CB"/>
    <w:rsid w:val="008E5504"/>
    <w:rsid w:val="008E6C3F"/>
    <w:rsid w:val="00907A27"/>
    <w:rsid w:val="0091354B"/>
    <w:rsid w:val="00932D3E"/>
    <w:rsid w:val="009522FC"/>
    <w:rsid w:val="00954441"/>
    <w:rsid w:val="00975429"/>
    <w:rsid w:val="009757A4"/>
    <w:rsid w:val="009875D4"/>
    <w:rsid w:val="009A6B64"/>
    <w:rsid w:val="009B5038"/>
    <w:rsid w:val="009C21C5"/>
    <w:rsid w:val="009C4DD6"/>
    <w:rsid w:val="009D6E59"/>
    <w:rsid w:val="009F7F81"/>
    <w:rsid w:val="00A0490B"/>
    <w:rsid w:val="00A12498"/>
    <w:rsid w:val="00A137CE"/>
    <w:rsid w:val="00A30D99"/>
    <w:rsid w:val="00A31554"/>
    <w:rsid w:val="00A33D66"/>
    <w:rsid w:val="00A40A7C"/>
    <w:rsid w:val="00A43AB2"/>
    <w:rsid w:val="00A61F3A"/>
    <w:rsid w:val="00A748B9"/>
    <w:rsid w:val="00AA0B5F"/>
    <w:rsid w:val="00AB065C"/>
    <w:rsid w:val="00AB2521"/>
    <w:rsid w:val="00AB3456"/>
    <w:rsid w:val="00AB6EE5"/>
    <w:rsid w:val="00AD116E"/>
    <w:rsid w:val="00AD46EA"/>
    <w:rsid w:val="00AE3617"/>
    <w:rsid w:val="00AF088C"/>
    <w:rsid w:val="00AF38BF"/>
    <w:rsid w:val="00B02B3F"/>
    <w:rsid w:val="00B0515B"/>
    <w:rsid w:val="00B139C5"/>
    <w:rsid w:val="00B322FD"/>
    <w:rsid w:val="00B411D6"/>
    <w:rsid w:val="00B47367"/>
    <w:rsid w:val="00B563EF"/>
    <w:rsid w:val="00B7473B"/>
    <w:rsid w:val="00B80B85"/>
    <w:rsid w:val="00B920CC"/>
    <w:rsid w:val="00BA58D2"/>
    <w:rsid w:val="00BD17F5"/>
    <w:rsid w:val="00BD2DB0"/>
    <w:rsid w:val="00BF0EC4"/>
    <w:rsid w:val="00C04185"/>
    <w:rsid w:val="00C363C2"/>
    <w:rsid w:val="00C47DCC"/>
    <w:rsid w:val="00C52F27"/>
    <w:rsid w:val="00C67996"/>
    <w:rsid w:val="00C731A1"/>
    <w:rsid w:val="00CC05A7"/>
    <w:rsid w:val="00CD192A"/>
    <w:rsid w:val="00CF4607"/>
    <w:rsid w:val="00D039C8"/>
    <w:rsid w:val="00D0472F"/>
    <w:rsid w:val="00D26AB3"/>
    <w:rsid w:val="00D31239"/>
    <w:rsid w:val="00D45C91"/>
    <w:rsid w:val="00D46AC4"/>
    <w:rsid w:val="00D60DDC"/>
    <w:rsid w:val="00D639ED"/>
    <w:rsid w:val="00D63A2C"/>
    <w:rsid w:val="00D67B60"/>
    <w:rsid w:val="00D67E04"/>
    <w:rsid w:val="00D77E30"/>
    <w:rsid w:val="00DA5A1E"/>
    <w:rsid w:val="00DC348E"/>
    <w:rsid w:val="00DD7DCC"/>
    <w:rsid w:val="00DE13E2"/>
    <w:rsid w:val="00E102E6"/>
    <w:rsid w:val="00E24E51"/>
    <w:rsid w:val="00E45D03"/>
    <w:rsid w:val="00E50C5E"/>
    <w:rsid w:val="00E54890"/>
    <w:rsid w:val="00E6292C"/>
    <w:rsid w:val="00E70717"/>
    <w:rsid w:val="00E82D7C"/>
    <w:rsid w:val="00E9204A"/>
    <w:rsid w:val="00E920CD"/>
    <w:rsid w:val="00EA1FA4"/>
    <w:rsid w:val="00EA4B55"/>
    <w:rsid w:val="00EA4D23"/>
    <w:rsid w:val="00ED0FEE"/>
    <w:rsid w:val="00ED1AFF"/>
    <w:rsid w:val="00EF7D53"/>
    <w:rsid w:val="00F5407B"/>
    <w:rsid w:val="00F66100"/>
    <w:rsid w:val="00F67F83"/>
    <w:rsid w:val="00F85B61"/>
    <w:rsid w:val="00F86390"/>
    <w:rsid w:val="00FA137C"/>
    <w:rsid w:val="00FA14B0"/>
    <w:rsid w:val="00FA7DCD"/>
    <w:rsid w:val="00FB38F9"/>
    <w:rsid w:val="00FC159A"/>
    <w:rsid w:val="00FC5922"/>
    <w:rsid w:val="00FE7A1F"/>
    <w:rsid w:val="00FE7B82"/>
    <w:rsid w:val="00FF3372"/>
    <w:rsid w:val="00FF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DD8AE5"/>
  <w15:chartTrackingRefBased/>
  <w15:docId w15:val="{72577284-EC27-43BA-81EC-833F6128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7130E" w:themeColor="text2" w:themeShade="80"/>
        <w:kern w:val="2"/>
        <w:sz w:val="18"/>
        <w:lang w:val="en-US" w:eastAsia="ja-JP" w:bidi="ar-SA"/>
        <w14:ligatures w14:val="standard"/>
      </w:rPr>
    </w:rPrDefault>
    <w:pPrDefault>
      <w:pPr>
        <w:spacing w:before="12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naslov1">
    <w:name w:val="naslov 1"/>
    <w:basedOn w:val="Normal"/>
    <w:next w:val="Normal"/>
    <w:link w:val="Znaknaslova1"/>
    <w:uiPriority w:val="2"/>
    <w:qFormat/>
    <w:pPr>
      <w:keepNext/>
      <w:keepLines/>
      <w:numPr>
        <w:numId w:val="1"/>
      </w:numPr>
      <w:pBdr>
        <w:bottom w:val="thickThinLargeGap" w:sz="24" w:space="1" w:color="4F271C" w:themeColor="text2"/>
      </w:pBdr>
      <w:spacing w:before="400" w:after="60"/>
      <w:outlineLvl w:val="0"/>
    </w:pPr>
    <w:rPr>
      <w:rFonts w:asciiTheme="majorHAnsi" w:eastAsiaTheme="majorEastAsia" w:hAnsiTheme="majorHAnsi" w:cstheme="majorBidi"/>
      <w:caps/>
      <w:color w:val="3891A7" w:themeColor="accent1"/>
      <w:sz w:val="24"/>
    </w:rPr>
  </w:style>
  <w:style w:type="paragraph" w:customStyle="1" w:styleId="naslov2">
    <w:name w:val="naslov 2"/>
    <w:basedOn w:val="Normal"/>
    <w:next w:val="Normal"/>
    <w:link w:val="Znaknaslova2"/>
    <w:uiPriority w:val="2"/>
    <w:semiHidden/>
    <w:unhideWhenUsed/>
    <w:qFormat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sz w:val="24"/>
    </w:rPr>
  </w:style>
  <w:style w:type="table" w:styleId="Reetkatablice">
    <w:name w:val="Table Grid"/>
    <w:basedOn w:val="Obinatablica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razmaka">
    <w:name w:val="Bez razmaka"/>
    <w:uiPriority w:val="99"/>
    <w:qFormat/>
    <w:pPr>
      <w:spacing w:before="0" w:line="240" w:lineRule="auto"/>
    </w:pPr>
  </w:style>
  <w:style w:type="paragraph" w:styleId="Naslov">
    <w:name w:val="Title"/>
    <w:basedOn w:val="Normal"/>
    <w:next w:val="Normal"/>
    <w:link w:val="NaslovChar"/>
    <w:uiPriority w:val="10"/>
    <w:qFormat/>
    <w:pPr>
      <w:spacing w:before="40" w:line="204" w:lineRule="auto"/>
      <w:ind w:left="144"/>
      <w:contextualSpacing/>
    </w:pPr>
    <w:rPr>
      <w:rFonts w:asciiTheme="majorHAnsi" w:eastAsiaTheme="majorEastAsia" w:hAnsiTheme="majorHAnsi" w:cstheme="majorBidi"/>
      <w:caps/>
      <w:color w:val="3891A7" w:themeColor="accent1"/>
      <w:spacing w:val="10"/>
      <w:kern w:val="28"/>
      <w:sz w:val="64"/>
    </w:rPr>
  </w:style>
  <w:style w:type="character" w:customStyle="1" w:styleId="NaslovChar">
    <w:name w:val="Naslov Char"/>
    <w:basedOn w:val="Zadanifontodlomka"/>
    <w:link w:val="Naslov"/>
    <w:uiPriority w:val="10"/>
    <w:rPr>
      <w:rFonts w:asciiTheme="majorHAnsi" w:eastAsiaTheme="majorEastAsia" w:hAnsiTheme="majorHAnsi" w:cstheme="majorBidi"/>
      <w:caps/>
      <w:color w:val="3891A7" w:themeColor="accent1"/>
      <w:spacing w:val="10"/>
      <w:kern w:val="28"/>
      <w:sz w:val="64"/>
    </w:rPr>
  </w:style>
  <w:style w:type="character" w:customStyle="1" w:styleId="Znaknaslova1">
    <w:name w:val="Znak naslova 1"/>
    <w:basedOn w:val="Zadanifontodlomka"/>
    <w:link w:val="naslov1"/>
    <w:uiPriority w:val="2"/>
    <w:rPr>
      <w:rFonts w:asciiTheme="majorHAnsi" w:eastAsiaTheme="majorEastAsia" w:hAnsiTheme="majorHAnsi" w:cstheme="majorBidi"/>
      <w:caps/>
      <w:color w:val="3891A7" w:themeColor="accent1"/>
      <w:sz w:val="24"/>
    </w:rPr>
  </w:style>
  <w:style w:type="paragraph" w:styleId="Popis">
    <w:name w:val="List"/>
    <w:basedOn w:val="Normal"/>
    <w:uiPriority w:val="1"/>
    <w:unhideWhenUsed/>
    <w:qFormat/>
    <w:pPr>
      <w:ind w:right="720"/>
    </w:pPr>
  </w:style>
  <w:style w:type="paragraph" w:customStyle="1" w:styleId="Potvrdniokvir">
    <w:name w:val="Potvrdni okvir"/>
    <w:basedOn w:val="Normal"/>
    <w:uiPriority w:val="1"/>
    <w:qFormat/>
    <w:pPr>
      <w:spacing w:before="60"/>
    </w:pPr>
    <w:rPr>
      <w:rFonts w:ascii="Segoe UI Symbol" w:hAnsi="Segoe UI Symbol" w:cs="Segoe UI Symbol"/>
      <w:color w:val="2A6C7D" w:themeColor="accent1" w:themeShade="BF"/>
      <w:sz w:val="21"/>
    </w:rPr>
  </w:style>
  <w:style w:type="paragraph" w:customStyle="1" w:styleId="zaglavlje">
    <w:name w:val="zaglavlje"/>
    <w:basedOn w:val="Normal"/>
    <w:link w:val="Znakzaglavlja"/>
    <w:uiPriority w:val="99"/>
    <w:unhideWhenUsed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Znakzaglavlja">
    <w:name w:val="Znak zaglavlja"/>
    <w:basedOn w:val="Zadanifontodlomka"/>
    <w:link w:val="zaglavlje"/>
    <w:uiPriority w:val="99"/>
  </w:style>
  <w:style w:type="paragraph" w:customStyle="1" w:styleId="podnoje">
    <w:name w:val="podnožje"/>
    <w:basedOn w:val="Normal"/>
    <w:link w:val="Znakpodnoja"/>
    <w:uiPriority w:val="99"/>
    <w:unhideWhenUsed/>
    <w:qFormat/>
    <w:pPr>
      <w:tabs>
        <w:tab w:val="center" w:pos="4680"/>
        <w:tab w:val="right" w:pos="9360"/>
      </w:tabs>
      <w:spacing w:before="0" w:line="240" w:lineRule="auto"/>
      <w:ind w:right="720"/>
      <w:jc w:val="right"/>
    </w:pPr>
    <w:rPr>
      <w:sz w:val="16"/>
    </w:rPr>
  </w:style>
  <w:style w:type="character" w:customStyle="1" w:styleId="Znakpodnoja">
    <w:name w:val="Znak podnožja"/>
    <w:basedOn w:val="Zadanifontodlomka"/>
    <w:link w:val="podnoje"/>
    <w:uiPriority w:val="99"/>
    <w:rPr>
      <w:sz w:val="16"/>
    </w:rPr>
  </w:style>
  <w:style w:type="character" w:customStyle="1" w:styleId="Znaknaslova2">
    <w:name w:val="Znak naslova 2"/>
    <w:basedOn w:val="Zadanifontodlomka"/>
    <w:link w:val="naslov2"/>
    <w:uiPriority w:val="2"/>
    <w:semiHidden/>
    <w:rPr>
      <w:rFonts w:asciiTheme="majorHAnsi" w:eastAsiaTheme="majorEastAsia" w:hAnsiTheme="majorHAnsi" w:cstheme="majorBidi"/>
      <w:sz w:val="24"/>
    </w:rPr>
  </w:style>
  <w:style w:type="character" w:customStyle="1" w:styleId="Rezerviranomjestozatekst">
    <w:name w:val="Rezervirano mjesto za tekst"/>
    <w:basedOn w:val="Zadanifontodlomka"/>
    <w:uiPriority w:val="99"/>
    <w:semiHidden/>
    <w:rPr>
      <w:color w:val="808080"/>
    </w:rPr>
  </w:style>
  <w:style w:type="paragraph" w:customStyle="1" w:styleId="Tekstuoblaiu">
    <w:name w:val="Tekst u oblačiću"/>
    <w:basedOn w:val="Normal"/>
    <w:link w:val="Znaktekstauoblaiu"/>
    <w:uiPriority w:val="99"/>
    <w:semiHidden/>
    <w:unhideWhenUsed/>
    <w:pPr>
      <w:spacing w:before="0" w:line="240" w:lineRule="auto"/>
    </w:pPr>
    <w:rPr>
      <w:rFonts w:ascii="Segoe UI" w:hAnsi="Segoe UI" w:cs="Segoe UI"/>
    </w:rPr>
  </w:style>
  <w:style w:type="character" w:customStyle="1" w:styleId="Znaktekstauoblaiu">
    <w:name w:val="Znak teksta u oblačiću"/>
    <w:basedOn w:val="Zadanifontodlomka"/>
    <w:link w:val="Tekstuoblaiu"/>
    <w:uiPriority w:val="99"/>
    <w:semiHidden/>
    <w:rPr>
      <w:rFonts w:ascii="Segoe UI" w:hAnsi="Segoe UI" w:cs="Segoe UI"/>
    </w:rPr>
  </w:style>
  <w:style w:type="paragraph" w:styleId="Zaglavlje0">
    <w:name w:val="header"/>
    <w:basedOn w:val="Normal"/>
    <w:link w:val="ZaglavljeChar"/>
    <w:uiPriority w:val="99"/>
    <w:unhideWhenUsed/>
    <w:rsid w:val="00A137CE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ZaglavljeChar">
    <w:name w:val="Zaglavlje Char"/>
    <w:basedOn w:val="Zadanifontodlomka"/>
    <w:link w:val="Zaglavlje0"/>
    <w:uiPriority w:val="99"/>
    <w:rsid w:val="00A137CE"/>
  </w:style>
  <w:style w:type="paragraph" w:styleId="Podnoje0">
    <w:name w:val="footer"/>
    <w:basedOn w:val="Normal"/>
    <w:link w:val="PodnojeChar"/>
    <w:uiPriority w:val="99"/>
    <w:unhideWhenUsed/>
    <w:qFormat/>
    <w:rsid w:val="00A137CE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PodnojeChar">
    <w:name w:val="Podnožje Char"/>
    <w:basedOn w:val="Zadanifontodlomka"/>
    <w:link w:val="Podnoje0"/>
    <w:uiPriority w:val="99"/>
    <w:rsid w:val="00A13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a&#382;en%20Betlemovi&#263;\AppData\Roaming\Microsoft\Templates\Kontrolni%20popis%20za%20putovanje.dotx" TargetMode="External"/></Relationships>
</file>

<file path=word/theme/theme1.xml><?xml version="1.0" encoding="utf-8"?>
<a:theme xmlns:a="http://schemas.openxmlformats.org/drawingml/2006/main" name="Office Theme">
  <a:themeElements>
    <a:clrScheme name="Travel Planning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0070C0"/>
      </a:hlink>
      <a:folHlink>
        <a:srgbClr val="7030A0"/>
      </a:folHlink>
    </a:clrScheme>
    <a:fontScheme name="Travel Planning">
      <a:majorFont>
        <a:latin typeface="Franklin Gothic Medium"/>
        <a:ea typeface=""/>
        <a:cs typeface=""/>
      </a:majorFont>
      <a:minorFont>
        <a:latin typeface="Franklin Gothic Med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CE6EEBCA2A20434687F63529BC62C70C0400B49D3FDEBF6E5C4BBABD28DFF7A72F5A" ma:contentTypeVersion="54" ma:contentTypeDescription="Create a new document." ma:contentTypeScope="" ma:versionID="58ff7075f9734c70ab641fcf680773ae">
  <xsd:schema xmlns:xsd="http://www.w3.org/2001/XMLSchema" xmlns:xs="http://www.w3.org/2001/XMLSchema" xmlns:p="http://schemas.microsoft.com/office/2006/metadata/properties" xmlns:ns2="8badc642-15f9-493b-af2e-800910d66b6f" targetNamespace="http://schemas.microsoft.com/office/2006/metadata/properties" ma:root="true" ma:fieldsID="de94c5732a8b162287d2446f6e1438f1" ns2:_="">
    <xsd:import namespace="8badc642-15f9-493b-af2e-800910d66b6f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dc642-15f9-493b-af2e-800910d66b6f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0:00:00Z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BlockPublish" ma:index="12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3" nillable="true" ma:displayName="Bug Number" ma:default="" ma:internalName="BugNumber" ma:readOnly="false">
      <xsd:simpleType>
        <xsd:restriction base="dms:Text"/>
      </xsd:simpleType>
    </xsd:element>
    <xsd:element name="CampaignTagsTaxHTField0" ma:index="15" nillable="true" ma:taxonomy="true" ma:internalName="CampaignTagsTaxHTField0" ma:taxonomyFieldName="CampaignTags" ma:displayName="Campaigns" ma:readOnly="false" ma:default="" ma:fieldId="{069000a1-ebd1-4561-a409-e2a811eea2fe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6" nillable="true" ma:displayName="Client Viewer" ma:default="" ma:internalName="TPClientViewer">
      <xsd:simpleType>
        <xsd:restriction base="dms:Text"/>
      </xsd:simpleType>
    </xsd:element>
    <xsd:element name="ClipArtFilename" ma:index="17" nillable="true" ma:displayName="Clip Art Name" ma:default="" ma:internalName="ClipArtFilename" ma:readOnly="false">
      <xsd:simpleType>
        <xsd:restriction base="dms:Text"/>
      </xsd:simpleType>
    </xsd:element>
    <xsd:element name="TPCommandLine" ma:index="18" nillable="true" ma:displayName="Command Line" ma:default="" ma:internalName="TPCommandLine">
      <xsd:simpleType>
        <xsd:restriction base="dms:Text"/>
      </xsd:simpleType>
    </xsd:element>
    <xsd:element name="TPComponent" ma:index="19" nillable="true" ma:displayName="Component" ma:default="" ma:internalName="TPComponent">
      <xsd:simpleType>
        <xsd:restriction base="dms:Text"/>
      </xsd:simpleType>
    </xsd:element>
    <xsd:element name="ContentItem" ma:index="20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2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5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6" nillable="true" ma:displayName="CSX Submission Market" ma:default="" ma:list="{242CDFB2-E9AA-41D4-B020-0C08EC68947A}" ma:internalName="CSXSubmissionMarket" ma:readOnly="false" ma:showField="MarketName" ma:web="8badc642-15f9-493b-af2e-800910d66b6f">
      <xsd:simpleType>
        <xsd:restriction base="dms:Lookup"/>
      </xsd:simpleType>
    </xsd:element>
    <xsd:element name="CSXUpdate" ma:index="27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8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29" nillable="true" ma:displayName="Deleted?" ma:default="" ma:internalName="IsDeleted" ma:readOnly="false">
      <xsd:simpleType>
        <xsd:restriction base="dms:Boolean"/>
      </xsd:simpleType>
    </xsd:element>
    <xsd:element name="APDescription" ma:index="30" nillable="true" ma:displayName="Description" ma:default="" ma:internalName="APDescription" ma:readOnly="false">
      <xsd:simpleType>
        <xsd:restriction base="dms:Note"/>
      </xsd:simpleType>
    </xsd:element>
    <xsd:element name="DirectSourceMarket" ma:index="31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2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3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4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5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6" nillable="true" ma:displayName="Editorial Tags" ma:default="" ma:internalName="EditorialTags">
      <xsd:simpleType>
        <xsd:restriction base="dms:Unknown"/>
      </xsd:simpleType>
    </xsd:element>
    <xsd:element name="TPExecutable" ma:index="37" nillable="true" ma:displayName="Executable" ma:default="" ma:internalName="TPExecutable">
      <xsd:simpleType>
        <xsd:restriction base="dms:Text"/>
      </xsd:simpleType>
    </xsd:element>
    <xsd:element name="FeatureTagsTaxHTField0" ma:index="39" nillable="true" ma:taxonomy="true" ma:internalName="FeatureTagsTaxHTField0" ma:taxonomyFieldName="FeatureTags" ma:displayName="Features" ma:readOnly="false" ma:default="" ma:fieldId="{92edc058-e423-4792-9b61-e659cfc9195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0" nillable="true" ma:displayName="Friendly Name" ma:default="" ma:internalName="TPFriendlyName">
      <xsd:simpleType>
        <xsd:restriction base="dms:Text"/>
      </xsd:simpleType>
    </xsd:element>
    <xsd:element name="FriendlyTitle" ma:index="41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2" nillable="true" ma:displayName="Generate Images?" ma:default="true" ma:internalName="PrimaryImageGen">
      <xsd:simpleType>
        <xsd:restriction base="dms:Boolean"/>
      </xsd:simpleType>
    </xsd:element>
    <xsd:element name="HandoffToMSDN" ma:index="43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4" nillable="true" ma:displayName="InProjectListLookup" ma:list="{5CE75894-05D9-4C45-93AB-724995D6B13E}" ma:internalName="InProjectListLookup" ma:readOnly="true" ma:showField="InProjectList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5" nillable="true" ma:displayName="Install Location" ma:default="" ma:internalName="TPInstallLocation">
      <xsd:simpleType>
        <xsd:restriction base="dms:Text"/>
      </xsd:simpleType>
    </xsd:element>
    <xsd:element name="InternalTagsTaxHTField0" ma:index="47" nillable="true" ma:taxonomy="true" ma:internalName="InternalTagsTaxHTField0" ma:taxonomyFieldName="InternalTags" ma:displayName="Internal Tags" ma:readOnly="false" ma:default="" ma:fieldId="{b682b718-e217-497b-9c91-6b2604332d21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8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49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0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1" nillable="true" ma:displayName="Last Complete Version Lookup" ma:default="" ma:list="{5CE75894-05D9-4C45-93AB-724995D6B13E}" ma:internalName="LastCompleteVersionLookup" ma:readOnly="true" ma:showField="LastCompleteVersion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2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3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4" nillable="true" ma:displayName="Last Preview Attempt Error" ma:default="" ma:list="{5CE75894-05D9-4C45-93AB-724995D6B13E}" ma:internalName="LastPreviewErrorLookup" ma:readOnly="true" ma:showField="LastPreviewError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5" nillable="true" ma:displayName="Last Preview Attempt Result" ma:default="" ma:list="{5CE75894-05D9-4C45-93AB-724995D6B13E}" ma:internalName="LastPreviewResultLookup" ma:readOnly="true" ma:showField="LastPreviewResult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6" nillable="true" ma:displayName="Last Preview Attempted On" ma:default="" ma:list="{5CE75894-05D9-4C45-93AB-724995D6B13E}" ma:internalName="LastPreviewAttemptDateLookup" ma:readOnly="true" ma:showField="LastPreviewAttemptDate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7" nillable="true" ma:displayName="Last Previewed By" ma:default="" ma:list="{5CE75894-05D9-4C45-93AB-724995D6B13E}" ma:internalName="LastPreviewedByLookup" ma:readOnly="true" ma:showField="LastPreviewedBy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8" nillable="true" ma:displayName="Last Previewed Date" ma:default="" ma:list="{5CE75894-05D9-4C45-93AB-724995D6B13E}" ma:internalName="LastPreviewTimeLookup" ma:readOnly="true" ma:showField="LastPreviewTime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59" nillable="true" ma:displayName="Last Previewed Version" ma:default="" ma:list="{5CE75894-05D9-4C45-93AB-724995D6B13E}" ma:internalName="LastPreviewVersionLookup" ma:readOnly="true" ma:showField="LastPreviewVersion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0" nillable="true" ma:displayName="Last Publish Attempt Error" ma:default="" ma:list="{5CE75894-05D9-4C45-93AB-724995D6B13E}" ma:internalName="LastPublishErrorLookup" ma:readOnly="true" ma:showField="LastPublishError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1" nillable="true" ma:displayName="Last Publish Attempt Result" ma:default="" ma:list="{5CE75894-05D9-4C45-93AB-724995D6B13E}" ma:internalName="LastPublishResultLookup" ma:readOnly="true" ma:showField="LastPublishResult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2" nillable="true" ma:displayName="Last Publish Attempted On" ma:default="" ma:list="{5CE75894-05D9-4C45-93AB-724995D6B13E}" ma:internalName="LastPublishAttemptDateLookup" ma:readOnly="true" ma:showField="LastPublishAttemptDate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3" nillable="true" ma:displayName="Last Published By" ma:default="" ma:list="{5CE75894-05D9-4C45-93AB-724995D6B13E}" ma:internalName="LastPublishedByLookup" ma:readOnly="true" ma:showField="LastPublishedBy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4" nillable="true" ma:displayName="Last Published Date" ma:default="" ma:list="{5CE75894-05D9-4C45-93AB-724995D6B13E}" ma:internalName="LastPublishTimeLookup" ma:readOnly="true" ma:showField="LastPublishTime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5" nillable="true" ma:displayName="Last Published Version" ma:default="" ma:list="{5CE75894-05D9-4C45-93AB-724995D6B13E}" ma:internalName="LastPublishVersionLookup" ma:readOnly="true" ma:showField="LastPublishVersion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6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7" nillable="true" ma:displayName="Legacy Data" ma:default="" ma:internalName="LegacyData" ma:readOnly="false">
      <xsd:simpleType>
        <xsd:restriction base="dms:Note"/>
      </xsd:simpleType>
    </xsd:element>
    <xsd:element name="TPLaunchHelpLink" ma:index="68" nillable="true" ma:displayName="Link to Launch Help Topic" ma:default="" ma:internalName="TPLaunchHelpLink">
      <xsd:simpleType>
        <xsd:restriction base="dms:Text"/>
      </xsd:simpleType>
    </xsd:element>
    <xsd:element name="LocComments" ma:index="69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0" nillable="true" ma:displayName="Loc Last Loc Attempt Version" ma:default="" ma:list="{40AED7CC-D31B-4E42-956F-872B0282B0E2}" ma:internalName="LocLastLocAttemptVersionLookup" ma:readOnly="false" ma:showField="LastLocAttemptVersion" ma:web="8badc642-15f9-493b-af2e-800910d66b6f">
      <xsd:simpleType>
        <xsd:restriction base="dms:Lookup"/>
      </xsd:simpleType>
    </xsd:element>
    <xsd:element name="LocLastLocAttemptVersionTypeLookup" ma:index="71" nillable="true" ma:displayName="Loc Last Loc Attempt Version Type" ma:default="" ma:list="{40AED7CC-D31B-4E42-956F-872B0282B0E2}" ma:internalName="LocLastLocAttemptVersionTypeLookup" ma:readOnly="true" ma:showField="LastLocAttemptVersionType" ma:web="8badc642-15f9-493b-af2e-800910d66b6f">
      <xsd:simpleType>
        <xsd:restriction base="dms:Lookup"/>
      </xsd:simpleType>
    </xsd:element>
    <xsd:element name="LocManualTestRequired" ma:index="72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3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4" nillable="true" ma:displayName="Loc New Published Version Lookup" ma:default="" ma:list="{40AED7CC-D31B-4E42-956F-872B0282B0E2}" ma:internalName="LocNewPublishedVersionLookup" ma:readOnly="true" ma:showField="NewPublishedVersion" ma:web="8badc642-15f9-493b-af2e-800910d66b6f">
      <xsd:simpleType>
        <xsd:restriction base="dms:Lookup"/>
      </xsd:simpleType>
    </xsd:element>
    <xsd:element name="LocOverallHandbackStatusLookup" ma:index="75" nillable="true" ma:displayName="Loc Overall Handback Status" ma:default="" ma:list="{40AED7CC-D31B-4E42-956F-872B0282B0E2}" ma:internalName="LocOverallHandbackStatusLookup" ma:readOnly="true" ma:showField="OverallHandbackStatus" ma:web="8badc642-15f9-493b-af2e-800910d66b6f">
      <xsd:simpleType>
        <xsd:restriction base="dms:Lookup"/>
      </xsd:simpleType>
    </xsd:element>
    <xsd:element name="LocOverallLocStatusLookup" ma:index="76" nillable="true" ma:displayName="Loc Overall Localize Status" ma:default="" ma:list="{40AED7CC-D31B-4E42-956F-872B0282B0E2}" ma:internalName="LocOverallLocStatusLookup" ma:readOnly="true" ma:showField="OverallLocStatus" ma:web="8badc642-15f9-493b-af2e-800910d66b6f">
      <xsd:simpleType>
        <xsd:restriction base="dms:Lookup"/>
      </xsd:simpleType>
    </xsd:element>
    <xsd:element name="LocOverallPreviewStatusLookup" ma:index="77" nillable="true" ma:displayName="Loc Overall Preview Status" ma:default="" ma:list="{40AED7CC-D31B-4E42-956F-872B0282B0E2}" ma:internalName="LocOverallPreviewStatusLookup" ma:readOnly="true" ma:showField="OverallPreviewStatus" ma:web="8badc642-15f9-493b-af2e-800910d66b6f">
      <xsd:simpleType>
        <xsd:restriction base="dms:Lookup"/>
      </xsd:simpleType>
    </xsd:element>
    <xsd:element name="LocOverallPublishStatusLookup" ma:index="78" nillable="true" ma:displayName="Loc Overall Publish Status" ma:default="" ma:list="{40AED7CC-D31B-4E42-956F-872B0282B0E2}" ma:internalName="LocOverallPublishStatusLookup" ma:readOnly="true" ma:showField="OverallPublishStatus" ma:web="8badc642-15f9-493b-af2e-800910d66b6f">
      <xsd:simpleType>
        <xsd:restriction base="dms:Lookup"/>
      </xsd:simpleType>
    </xsd:element>
    <xsd:element name="IntlLocPriority" ma:index="79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0" nillable="true" ma:displayName="Loc Processed For Handoffs" ma:default="" ma:list="{40AED7CC-D31B-4E42-956F-872B0282B0E2}" ma:internalName="LocProcessedForHandoffsLookup" ma:readOnly="true" ma:showField="ProcessedForHandoffs" ma:web="8badc642-15f9-493b-af2e-800910d66b6f">
      <xsd:simpleType>
        <xsd:restriction base="dms:Lookup"/>
      </xsd:simpleType>
    </xsd:element>
    <xsd:element name="LocProcessedForMarketsLookup" ma:index="81" nillable="true" ma:displayName="Loc Processed For Markets" ma:default="" ma:list="{40AED7CC-D31B-4E42-956F-872B0282B0E2}" ma:internalName="LocProcessedForMarketsLookup" ma:readOnly="true" ma:showField="ProcessedForMarkets" ma:web="8badc642-15f9-493b-af2e-800910d66b6f">
      <xsd:simpleType>
        <xsd:restriction base="dms:Lookup"/>
      </xsd:simpleType>
    </xsd:element>
    <xsd:element name="LocPublishedDependentAssetsLookup" ma:index="82" nillable="true" ma:displayName="Loc Published Dependent Assets" ma:default="" ma:list="{40AED7CC-D31B-4E42-956F-872B0282B0E2}" ma:internalName="LocPublishedDependentAssetsLookup" ma:readOnly="true" ma:showField="PublishedDependentAssets" ma:web="8badc642-15f9-493b-af2e-800910d66b6f">
      <xsd:simpleType>
        <xsd:restriction base="dms:Lookup"/>
      </xsd:simpleType>
    </xsd:element>
    <xsd:element name="LocPublishedLinkedAssetsLookup" ma:index="83" nillable="true" ma:displayName="Loc Published Linked Assets" ma:default="" ma:list="{40AED7CC-D31B-4E42-956F-872B0282B0E2}" ma:internalName="LocPublishedLinkedAssetsLookup" ma:readOnly="true" ma:showField="PublishedLinkedAssets" ma:web="8badc642-15f9-493b-af2e-800910d66b6f">
      <xsd:simpleType>
        <xsd:restriction base="dms:Lookup"/>
      </xsd:simpleType>
    </xsd:element>
    <xsd:element name="LocRecommendedHandoff" ma:index="84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6" nillable="true" ma:taxonomy="true" ma:internalName="LocalizationTagsTaxHTField0" ma:taxonomyFieldName="LocalizationTags" ma:displayName="Localization Tags" ma:readOnly="false" ma:default="" ma:fieldId="{6961b3df-62bf-4d6c-9143-bdeee396cb75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7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8" nillable="true" ma:displayName="Manager" ma:hidden="true" ma:internalName="Manager" ma:readOnly="false">
      <xsd:simpleType>
        <xsd:restriction base="dms:Text"/>
      </xsd:simpleType>
    </xsd:element>
    <xsd:element name="Markets" ma:index="89" nillable="true" ma:displayName="Markets" ma:default="" ma:description="Leave blank to show in all markets" ma:list="{242CDFB2-E9AA-41D4-B020-0C08EC68947A}" ma:internalName="Markets" ma:readOnly="false" ma:showField="MarketName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0" nillable="true" ma:displayName="Milestone" ma:default="" ma:internalName="Milestone" ma:readOnly="false">
      <xsd:simpleType>
        <xsd:restriction base="dms:Unknown"/>
      </xsd:simpleType>
    </xsd:element>
    <xsd:element name="TPNamespace" ma:index="93" nillable="true" ma:displayName="Namespace" ma:default="" ma:internalName="TPNamespace">
      <xsd:simpleType>
        <xsd:restriction base="dms:Text"/>
      </xsd:simpleType>
    </xsd:element>
    <xsd:element name="NumericId" ma:index="94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5" nillable="true" ma:displayName="NumOfRatings" ma:default="" ma:list="{5CE75894-05D9-4C45-93AB-724995D6B13E}" ma:internalName="NumOfRatingsLookup" ma:readOnly="true" ma:showField="NumOfRatings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6" nillable="true" ma:displayName="OOCacheId" ma:internalName="OOCacheId" ma:readOnly="false">
      <xsd:simpleType>
        <xsd:restriction base="dms:Text"/>
      </xsd:simpleType>
    </xsd:element>
    <xsd:element name="OpenTemplate" ma:index="97" nillable="true" ma:displayName="Open Template" ma:default="true" ma:internalName="OpenTemplate">
      <xsd:simpleType>
        <xsd:restriction base="dms:Boolean"/>
      </xsd:simpleType>
    </xsd:element>
    <xsd:element name="OriginAsset" ma:index="98" nillable="true" ma:displayName="Origin Asset" ma:default="" ma:internalName="OriginAsset" ma:readOnly="false">
      <xsd:simpleType>
        <xsd:restriction base="dms:Text"/>
      </xsd:simpleType>
    </xsd:element>
    <xsd:element name="OriginalRelease" ma:index="99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0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1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2" nillable="true" ma:displayName="Parent Asset Id" ma:default="" ma:internalName="ParentAssetId" ma:readOnly="false">
      <xsd:simpleType>
        <xsd:restriction base="dms:Text"/>
      </xsd:simpleType>
    </xsd:element>
    <xsd:element name="PlannedPubDate" ma:index="103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4" nillable="true" ma:displayName="Policheck Words" ma:default="" ma:internalName="PolicheckWords" ma:readOnly="false">
      <xsd:simpleType>
        <xsd:restriction base="dms:Text"/>
      </xsd:simpleType>
    </xsd:element>
    <xsd:element name="BusinessGroup" ma:index="105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6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7" nillable="true" ma:displayName="Provider" ma:default="" ma:internalName="Provider" ma:readOnly="false">
      <xsd:simpleType>
        <xsd:restriction base="dms:Unknown"/>
      </xsd:simpleType>
    </xsd:element>
    <xsd:element name="Providers" ma:index="108" nillable="true" ma:displayName="Providers" ma:default="" ma:internalName="Providers">
      <xsd:simpleType>
        <xsd:restriction base="dms:Unknown"/>
      </xsd:simpleType>
    </xsd:element>
    <xsd:element name="PublishStatusLookup" ma:index="109" nillable="true" ma:displayName="Publish Status" ma:default="" ma:list="{5CE75894-05D9-4C45-93AB-724995D6B13E}" ma:internalName="PublishStatusLookup" ma:readOnly="false" ma:showField="PublishStatus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0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1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2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4" nillable="true" ma:taxonomy="true" ma:internalName="ScenarioTagsTaxHTField0" ma:taxonomyFieldName="ScenarioTags" ma:displayName="Scenarios" ma:readOnly="false" ma:default="" ma:fieldId="{56b87052-c4fe-45e6-97bd-ce59e177822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6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7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8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19" nillable="true" ma:displayName="Submitter ID" ma:default="" ma:internalName="SubmitterId" ma:readOnly="false">
      <xsd:simpleType>
        <xsd:restriction base="dms:Text"/>
      </xsd:simpleType>
    </xsd:element>
    <xsd:element name="TaxCatchAll" ma:index="120" nillable="true" ma:displayName="Taxonomy Catch All Column" ma:hidden="true" ma:list="{63442d1a-70a6-4e69-9f2c-62ec59343502}" ma:internalName="TaxCatchAll" ma:showField="CatchAllData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1" nillable="true" ma:displayName="Taxonomy Catch All Column1" ma:hidden="true" ma:list="{63442d1a-70a6-4e69-9f2c-62ec59343502}" ma:internalName="TaxCatchAllLabel" ma:readOnly="true" ma:showField="CatchAllDataLabel" ma:web="8badc642-15f9-493b-af2e-800910d66b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2" nillable="true" ma:displayName="Template Status" ma:default="" ma:internalName="TemplateStatus">
      <xsd:simpleType>
        <xsd:restriction base="dms:Unknown"/>
      </xsd:simpleType>
    </xsd:element>
    <xsd:element name="TemplateTemplateType" ma:index="123" nillable="true" ma:displayName="Template Type" ma:default="" ma:internalName="TemplateTemplateType">
      <xsd:simpleType>
        <xsd:restriction base="dms:Unknown"/>
      </xsd:simpleType>
    </xsd:element>
    <xsd:element name="ThumbnailAssetId" ma:index="124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5" nillable="true" ma:displayName="Times Cloned" ma:default="" ma:internalName="TimesCloned" ma:readOnly="false">
      <xsd:simpleType>
        <xsd:restriction base="dms:Number"/>
      </xsd:simpleType>
    </xsd:element>
    <xsd:element name="TrustLevel" ma:index="127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8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29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0" nillable="true" ma:displayName="UA Notes" ma:default="" ma:internalName="UANotes" ma:readOnly="false">
      <xsd:simpleType>
        <xsd:restriction base="dms:Note"/>
      </xsd:simpleType>
    </xsd:element>
    <xsd:element name="TPAppVersion" ma:index="131" nillable="true" ma:displayName="Version" ma:default="" ma:internalName="TPAppVersion">
      <xsd:simpleType>
        <xsd:restriction base="dms:Text"/>
      </xsd:simpleType>
    </xsd:element>
    <xsd:element name="VoteCount" ma:index="132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Content Type"/>
        <xsd:element ref="dc:title" minOccurs="0" maxOccurs="1" ma:index="12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8badc642-15f9-493b-af2e-800910d66b6f" xsi:nil="true"/>
    <AssetExpire xmlns="8badc642-15f9-493b-af2e-800910d66b6f">2029-01-01T08:00:00+00:00</AssetExpire>
    <CampaignTagsTaxHTField0 xmlns="8badc642-15f9-493b-af2e-800910d66b6f">
      <Terms xmlns="http://schemas.microsoft.com/office/infopath/2007/PartnerControls"/>
    </CampaignTagsTaxHTField0>
    <IntlLangReviewDate xmlns="8badc642-15f9-493b-af2e-800910d66b6f" xsi:nil="true"/>
    <TPFriendlyName xmlns="8badc642-15f9-493b-af2e-800910d66b6f" xsi:nil="true"/>
    <IntlLangReview xmlns="8badc642-15f9-493b-af2e-800910d66b6f">false</IntlLangReview>
    <LocLastLocAttemptVersionLookup xmlns="8badc642-15f9-493b-af2e-800910d66b6f">849758</LocLastLocAttemptVersionLookup>
    <PolicheckWords xmlns="8badc642-15f9-493b-af2e-800910d66b6f" xsi:nil="true"/>
    <SubmitterId xmlns="8badc642-15f9-493b-af2e-800910d66b6f" xsi:nil="true"/>
    <AcquiredFrom xmlns="8badc642-15f9-493b-af2e-800910d66b6f">Internal MS</AcquiredFrom>
    <EditorialStatus xmlns="8badc642-15f9-493b-af2e-800910d66b6f">Complete</EditorialStatus>
    <Markets xmlns="8badc642-15f9-493b-af2e-800910d66b6f"/>
    <OriginAsset xmlns="8badc642-15f9-493b-af2e-800910d66b6f" xsi:nil="true"/>
    <AssetStart xmlns="8badc642-15f9-493b-af2e-800910d66b6f">2012-08-06T11:33:00+00:00</AssetStart>
    <FriendlyTitle xmlns="8badc642-15f9-493b-af2e-800910d66b6f" xsi:nil="true"/>
    <MarketSpecific xmlns="8badc642-15f9-493b-af2e-800910d66b6f">false</MarketSpecific>
    <TPNamespace xmlns="8badc642-15f9-493b-af2e-800910d66b6f" xsi:nil="true"/>
    <PublishStatusLookup xmlns="8badc642-15f9-493b-af2e-800910d66b6f">
      <Value>232955</Value>
    </PublishStatusLookup>
    <APAuthor xmlns="8badc642-15f9-493b-af2e-800910d66b6f">
      <UserInfo>
        <DisplayName>MIDDLEEAST\v-keerth</DisplayName>
        <AccountId>2799</AccountId>
        <AccountType/>
      </UserInfo>
    </APAuthor>
    <TPCommandLine xmlns="8badc642-15f9-493b-af2e-800910d66b6f" xsi:nil="true"/>
    <IntlLangReviewer xmlns="8badc642-15f9-493b-af2e-800910d66b6f" xsi:nil="true"/>
    <OpenTemplate xmlns="8badc642-15f9-493b-af2e-800910d66b6f">true</OpenTemplate>
    <CSXSubmissionDate xmlns="8badc642-15f9-493b-af2e-800910d66b6f" xsi:nil="true"/>
    <TaxCatchAll xmlns="8badc642-15f9-493b-af2e-800910d66b6f"/>
    <Manager xmlns="8badc642-15f9-493b-af2e-800910d66b6f" xsi:nil="true"/>
    <NumericId xmlns="8badc642-15f9-493b-af2e-800910d66b6f" xsi:nil="true"/>
    <ParentAssetId xmlns="8badc642-15f9-493b-af2e-800910d66b6f" xsi:nil="true"/>
    <OriginalSourceMarket xmlns="8badc642-15f9-493b-af2e-800910d66b6f">english</OriginalSourceMarket>
    <ApprovalStatus xmlns="8badc642-15f9-493b-af2e-800910d66b6f">InProgress</ApprovalStatus>
    <TPComponent xmlns="8badc642-15f9-493b-af2e-800910d66b6f" xsi:nil="true"/>
    <EditorialTags xmlns="8badc642-15f9-493b-af2e-800910d66b6f" xsi:nil="true"/>
    <TPExecutable xmlns="8badc642-15f9-493b-af2e-800910d66b6f" xsi:nil="true"/>
    <TPLaunchHelpLink xmlns="8badc642-15f9-493b-af2e-800910d66b6f" xsi:nil="true"/>
    <LocComments xmlns="8badc642-15f9-493b-af2e-800910d66b6f" xsi:nil="true"/>
    <LocRecommendedHandoff xmlns="8badc642-15f9-493b-af2e-800910d66b6f" xsi:nil="true"/>
    <SourceTitle xmlns="8badc642-15f9-493b-af2e-800910d66b6f" xsi:nil="true"/>
    <CSXUpdate xmlns="8badc642-15f9-493b-af2e-800910d66b6f">false</CSXUpdate>
    <IntlLocPriority xmlns="8badc642-15f9-493b-af2e-800910d66b6f" xsi:nil="true"/>
    <UAProjectedTotalWords xmlns="8badc642-15f9-493b-af2e-800910d66b6f" xsi:nil="true"/>
    <AssetType xmlns="8badc642-15f9-493b-af2e-800910d66b6f">TP</AssetType>
    <MachineTranslated xmlns="8badc642-15f9-493b-af2e-800910d66b6f">false</MachineTranslated>
    <OutputCachingOn xmlns="8badc642-15f9-493b-af2e-800910d66b6f">false</OutputCachingOn>
    <TemplateStatus xmlns="8badc642-15f9-493b-af2e-800910d66b6f">Complete</TemplateStatus>
    <IsSearchable xmlns="8badc642-15f9-493b-af2e-800910d66b6f">true</IsSearchable>
    <ContentItem xmlns="8badc642-15f9-493b-af2e-800910d66b6f" xsi:nil="true"/>
    <HandoffToMSDN xmlns="8badc642-15f9-493b-af2e-800910d66b6f" xsi:nil="true"/>
    <ShowIn xmlns="8badc642-15f9-493b-af2e-800910d66b6f">Show everywhere</ShowIn>
    <ThumbnailAssetId xmlns="8badc642-15f9-493b-af2e-800910d66b6f" xsi:nil="true"/>
    <UALocComments xmlns="8badc642-15f9-493b-af2e-800910d66b6f" xsi:nil="true"/>
    <UALocRecommendation xmlns="8badc642-15f9-493b-af2e-800910d66b6f">Localize</UALocRecommendation>
    <LastModifiedDateTime xmlns="8badc642-15f9-493b-af2e-800910d66b6f" xsi:nil="true"/>
    <LegacyData xmlns="8badc642-15f9-493b-af2e-800910d66b6f" xsi:nil="true"/>
    <LocManualTestRequired xmlns="8badc642-15f9-493b-af2e-800910d66b6f">false</LocManualTestRequired>
    <LocMarketGroupTiers2 xmlns="8badc642-15f9-493b-af2e-800910d66b6f" xsi:nil="true"/>
    <ClipArtFilename xmlns="8badc642-15f9-493b-af2e-800910d66b6f" xsi:nil="true"/>
    <TPApplication xmlns="8badc642-15f9-493b-af2e-800910d66b6f" xsi:nil="true"/>
    <CSXHash xmlns="8badc642-15f9-493b-af2e-800910d66b6f" xsi:nil="true"/>
    <DirectSourceMarket xmlns="8badc642-15f9-493b-af2e-800910d66b6f">english</DirectSourceMarket>
    <PrimaryImageGen xmlns="8badc642-15f9-493b-af2e-800910d66b6f">true</PrimaryImageGen>
    <PlannedPubDate xmlns="8badc642-15f9-493b-af2e-800910d66b6f" xsi:nil="true"/>
    <CSXSubmissionMarket xmlns="8badc642-15f9-493b-af2e-800910d66b6f" xsi:nil="true"/>
    <Downloads xmlns="8badc642-15f9-493b-af2e-800910d66b6f">0</Downloads>
    <ArtSampleDocs xmlns="8badc642-15f9-493b-af2e-800910d66b6f" xsi:nil="true"/>
    <TrustLevel xmlns="8badc642-15f9-493b-af2e-800910d66b6f">1 Microsoft Managed Content</TrustLevel>
    <BlockPublish xmlns="8badc642-15f9-493b-af2e-800910d66b6f">false</BlockPublish>
    <TPLaunchHelpLinkType xmlns="8badc642-15f9-493b-af2e-800910d66b6f">Template</TPLaunchHelpLinkType>
    <LocalizationTagsTaxHTField0 xmlns="8badc642-15f9-493b-af2e-800910d66b6f">
      <Terms xmlns="http://schemas.microsoft.com/office/infopath/2007/PartnerControls"/>
    </LocalizationTagsTaxHTField0>
    <BusinessGroup xmlns="8badc642-15f9-493b-af2e-800910d66b6f" xsi:nil="true"/>
    <Providers xmlns="8badc642-15f9-493b-af2e-800910d66b6f" xsi:nil="true"/>
    <TemplateTemplateType xmlns="8badc642-15f9-493b-af2e-800910d66b6f">Word Document Template</TemplateTemplateType>
    <TimesCloned xmlns="8badc642-15f9-493b-af2e-800910d66b6f" xsi:nil="true"/>
    <TPAppVersion xmlns="8badc642-15f9-493b-af2e-800910d66b6f" xsi:nil="true"/>
    <VoteCount xmlns="8badc642-15f9-493b-af2e-800910d66b6f" xsi:nil="true"/>
    <FeatureTagsTaxHTField0 xmlns="8badc642-15f9-493b-af2e-800910d66b6f">
      <Terms xmlns="http://schemas.microsoft.com/office/infopath/2007/PartnerControls"/>
    </FeatureTagsTaxHTField0>
    <Provider xmlns="8badc642-15f9-493b-af2e-800910d66b6f" xsi:nil="true"/>
    <UACurrentWords xmlns="8badc642-15f9-493b-af2e-800910d66b6f" xsi:nil="true"/>
    <AssetId xmlns="8badc642-15f9-493b-af2e-800910d66b6f">TP103199745</AssetId>
    <TPClientViewer xmlns="8badc642-15f9-493b-af2e-800910d66b6f" xsi:nil="true"/>
    <DSATActionTaken xmlns="8badc642-15f9-493b-af2e-800910d66b6f" xsi:nil="true"/>
    <APEditor xmlns="8badc642-15f9-493b-af2e-800910d66b6f">
      <UserInfo>
        <DisplayName/>
        <AccountId xsi:nil="true"/>
        <AccountType/>
      </UserInfo>
    </APEditor>
    <TPInstallLocation xmlns="8badc642-15f9-493b-af2e-800910d66b6f" xsi:nil="true"/>
    <OOCacheId xmlns="8badc642-15f9-493b-af2e-800910d66b6f" xsi:nil="true"/>
    <IsDeleted xmlns="8badc642-15f9-493b-af2e-800910d66b6f">false</IsDeleted>
    <PublishTargets xmlns="8badc642-15f9-493b-af2e-800910d66b6f">OfficeOnlineVNext</PublishTargets>
    <ApprovalLog xmlns="8badc642-15f9-493b-af2e-800910d66b6f" xsi:nil="true"/>
    <BugNumber xmlns="8badc642-15f9-493b-af2e-800910d66b6f" xsi:nil="true"/>
    <CrawlForDependencies xmlns="8badc642-15f9-493b-af2e-800910d66b6f">false</CrawlForDependencies>
    <InternalTagsTaxHTField0 xmlns="8badc642-15f9-493b-af2e-800910d66b6f">
      <Terms xmlns="http://schemas.microsoft.com/office/infopath/2007/PartnerControls"/>
    </InternalTagsTaxHTField0>
    <LastHandOff xmlns="8badc642-15f9-493b-af2e-800910d66b6f" xsi:nil="true"/>
    <Milestone xmlns="8badc642-15f9-493b-af2e-800910d66b6f" xsi:nil="true"/>
    <OriginalRelease xmlns="8badc642-15f9-493b-af2e-800910d66b6f">15</OriginalRelease>
    <RecommendationsModifier xmlns="8badc642-15f9-493b-af2e-800910d66b6f" xsi:nil="true"/>
    <ScenarioTagsTaxHTField0 xmlns="8badc642-15f9-493b-af2e-800910d66b6f">
      <Terms xmlns="http://schemas.microsoft.com/office/infopath/2007/PartnerControls"/>
    </ScenarioTagsTaxHTField0>
    <UANotes xmlns="8badc642-15f9-493b-af2e-800910d66b6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BE0D188-C491-4F93-8798-6ADDDA2063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dc642-15f9-493b-af2e-800910d66b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84ADA3-6831-4749-A8D2-03B37BFC1C06}">
  <ds:schemaRefs>
    <ds:schemaRef ds:uri="http://schemas.microsoft.com/office/2006/metadata/properties"/>
    <ds:schemaRef ds:uri="http://schemas.microsoft.com/office/infopath/2007/PartnerControls"/>
    <ds:schemaRef ds:uri="8badc642-15f9-493b-af2e-800910d66b6f"/>
  </ds:schemaRefs>
</ds:datastoreItem>
</file>

<file path=customXml/itemProps3.xml><?xml version="1.0" encoding="utf-8"?>
<ds:datastoreItem xmlns:ds="http://schemas.openxmlformats.org/officeDocument/2006/customXml" ds:itemID="{F6313936-D4AA-4FB8-9668-3D8B3D1569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Kontrolni popis za putovanje</Template>
  <TotalTime>305</TotalTime>
  <Pages>8</Pages>
  <Words>1993</Words>
  <Characters>11365</Characters>
  <Application>Microsoft Office Word</Application>
  <DocSecurity>0</DocSecurity>
  <Lines>94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Dražen Betlemović (Grad Virovitica)</dc:creator>
  <cp:lastModifiedBy>Dražen Betlemović</cp:lastModifiedBy>
  <cp:revision>83</cp:revision>
  <cp:lastPrinted>2021-10-08T07:42:00Z</cp:lastPrinted>
  <dcterms:created xsi:type="dcterms:W3CDTF">2021-09-22T11:47:00Z</dcterms:created>
  <dcterms:modified xsi:type="dcterms:W3CDTF">2021-10-13T07:38:00Z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0x010100CE6EEBCA2A20434687F63529BC62C70C0400B49D3FDEBF6E5C4BBABD28DFF7A72F5A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HiddenCategoryTags">
    <vt:lpwstr/>
  </property>
  <property fmtid="{D5CDD505-2E9C-101B-9397-08002B2CF9AE}" pid="9" name="CategoryTags">
    <vt:lpwstr/>
  </property>
  <property fmtid="{D5CDD505-2E9C-101B-9397-08002B2CF9AE}" pid="10" name="LocMarketGroupTiers">
    <vt:lpwstr/>
  </property>
  <property fmtid="{D5CDD505-2E9C-101B-9397-08002B2CF9AE}" pid="11" name="CategoryTagsTaxHTField0">
    <vt:lpwstr/>
  </property>
  <property fmtid="{D5CDD505-2E9C-101B-9397-08002B2CF9AE}" pid="12" name="HiddenCategoryTagsTaxHTField0">
    <vt:lpwstr/>
  </property>
</Properties>
</file>